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 w14:paraId="0ECA61A6" w14:textId="77777777">
        <w:trPr>
          <w:cantSplit/>
        </w:trPr>
        <w:tc>
          <w:tcPr>
            <w:tcW w:w="4437" w:type="dxa"/>
          </w:tcPr>
          <w:p w14:paraId="33CAA526" w14:textId="77777777" w:rsidR="00CF06B1" w:rsidRDefault="004E77A9" w:rsidP="00FD7BE6">
            <w:pPr>
              <w:pStyle w:val="Month"/>
            </w:pPr>
            <w:r>
              <w:t>January</w:t>
            </w:r>
          </w:p>
        </w:tc>
        <w:tc>
          <w:tcPr>
            <w:tcW w:w="4438" w:type="dxa"/>
          </w:tcPr>
          <w:p w14:paraId="002E644C" w14:textId="77777777" w:rsidR="00CF06B1" w:rsidRDefault="004E77A9" w:rsidP="00445DBA">
            <w:pPr>
              <w:pStyle w:val="Year"/>
            </w:pPr>
            <w:r>
              <w:t>201</w:t>
            </w:r>
            <w:r w:rsidR="007529D6">
              <w:t>9</w:t>
            </w:r>
          </w:p>
        </w:tc>
      </w:tr>
    </w:tbl>
    <w:p w14:paraId="0510CCF7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75D7488F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93CF4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8438AE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F65B7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E1D15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5E955A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949F06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A5707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F06B1" w14:paraId="1824409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F0787EA" w14:textId="77777777" w:rsidR="00CF06B1" w:rsidRDefault="00E8733B" w:rsidP="00E8733B">
            <w:pPr>
              <w:pStyle w:val="Off-MonthDate"/>
            </w:pPr>
            <w:r>
              <w:t>3</w:t>
            </w:r>
            <w:r w:rsidR="007529D6">
              <w:t>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F6007D" w14:textId="77777777" w:rsidR="00CF06B1" w:rsidRDefault="007529D6" w:rsidP="007529D6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7D8523" w14:textId="77777777" w:rsidR="004E77A9" w:rsidRDefault="007529D6" w:rsidP="004E77A9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6985BA" w14:textId="77777777" w:rsidR="00CF06B1" w:rsidRDefault="007529D6" w:rsidP="004E77A9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C0DB4" w14:textId="77777777" w:rsidR="00CF06B1" w:rsidRDefault="007529D6" w:rsidP="004E77A9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E6AA21" w14:textId="77777777" w:rsidR="00CF06B1" w:rsidRDefault="007529D6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197182" w14:textId="77777777" w:rsidR="00CF06B1" w:rsidRDefault="007529D6">
            <w:pPr>
              <w:pStyle w:val="Date"/>
            </w:pPr>
            <w:r>
              <w:t>5</w:t>
            </w:r>
          </w:p>
        </w:tc>
      </w:tr>
      <w:tr w:rsidR="00CF06B1" w14:paraId="6C64493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1CE11A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88341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40034" w14:textId="26312809" w:rsidR="00CF06B1" w:rsidRPr="00900068" w:rsidRDefault="00900068" w:rsidP="004D7531">
            <w:pPr>
              <w:jc w:val="center"/>
              <w:rPr>
                <w:b/>
              </w:rPr>
            </w:pPr>
            <w:r w:rsidRPr="00900068">
              <w:rPr>
                <w:b/>
              </w:rPr>
              <w:t>NEW YEARS</w:t>
            </w:r>
          </w:p>
          <w:p w14:paraId="1943634C" w14:textId="257141E1" w:rsidR="00900068" w:rsidRDefault="00900068" w:rsidP="004D7531">
            <w:pPr>
              <w:jc w:val="center"/>
            </w:pPr>
            <w:r w:rsidRPr="00900068">
              <w:rPr>
                <w:b/>
              </w:rPr>
              <w:t>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4527A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0E678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A7E6DD" w14:textId="0BF3A014" w:rsidR="00CF06B1" w:rsidRDefault="00900068">
            <w:r>
              <w:t xml:space="preserve"> 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508753" w14:textId="456ADE77" w:rsidR="00CF06B1" w:rsidRDefault="00752A40">
            <w:r>
              <w:t>Meet with Partnered Pastors</w:t>
            </w:r>
          </w:p>
        </w:tc>
      </w:tr>
      <w:tr w:rsidR="00CF06B1" w14:paraId="19445A1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E5A1A3F" w14:textId="77777777" w:rsidR="00CF06B1" w:rsidRDefault="007529D6">
            <w:pPr>
              <w:pStyle w:val="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ADDD8B" w14:textId="77777777" w:rsidR="00CF06B1" w:rsidRDefault="007529D6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190499" w14:textId="77777777" w:rsidR="00CF06B1" w:rsidRDefault="007529D6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D23906" w14:textId="77777777" w:rsidR="00CF06B1" w:rsidRDefault="007529D6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E2740B" w14:textId="77777777" w:rsidR="00CF06B1" w:rsidRDefault="00E41AC1">
            <w:pPr>
              <w:pStyle w:val="Date"/>
            </w:pPr>
            <w:r>
              <w:t>1</w:t>
            </w:r>
            <w:r w:rsidR="007529D6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8AB42B" w14:textId="77777777" w:rsidR="00CF06B1" w:rsidRDefault="00E41AC1">
            <w:pPr>
              <w:pStyle w:val="Date"/>
            </w:pPr>
            <w:r>
              <w:t>1</w:t>
            </w:r>
            <w:r w:rsidR="007529D6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2EBE39" w14:textId="77777777" w:rsidR="00CF06B1" w:rsidRDefault="00E41AC1">
            <w:pPr>
              <w:pStyle w:val="Date"/>
            </w:pPr>
            <w:r>
              <w:t>1</w:t>
            </w:r>
            <w:r w:rsidR="007529D6">
              <w:t>2</w:t>
            </w:r>
          </w:p>
        </w:tc>
      </w:tr>
      <w:tr w:rsidR="00CF06B1" w14:paraId="6334ADD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3FEAF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2690D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C59CCB" w14:textId="38C6FD2B" w:rsidR="00CF06B1" w:rsidRDefault="00DE35FC">
            <w:r>
              <w:t>LifeSkills</w:t>
            </w:r>
            <w:r w:rsidR="003A0C7C">
              <w:t xml:space="preserve"> Workshop</w:t>
            </w:r>
          </w:p>
          <w:p w14:paraId="538FC3CD" w14:textId="6698A31B" w:rsidR="000C4FCF" w:rsidRDefault="000C4FCF">
            <w:r>
              <w:t>Rehearsal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5769B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7E5317" w14:textId="4FB2BC44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7DBCD" w14:textId="1C50D67E" w:rsidR="00CF06B1" w:rsidRDefault="00900068">
            <w:r>
              <w:t xml:space="preserve"> </w:t>
            </w:r>
          </w:p>
          <w:p w14:paraId="4ECAE490" w14:textId="77777777" w:rsidR="00730731" w:rsidRDefault="00730731"/>
          <w:p w14:paraId="62465E23" w14:textId="4C3331B9" w:rsidR="00730731" w:rsidRDefault="00730731">
            <w:r>
              <w:t>Human Trafficking Awareness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965B2D" w14:textId="1B4BE1FB" w:rsidR="003A0C7C" w:rsidRDefault="003A0C7C"/>
        </w:tc>
      </w:tr>
      <w:tr w:rsidR="00CF06B1" w14:paraId="3800D36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FE8299" w14:textId="77777777" w:rsidR="00CF06B1" w:rsidRDefault="00E41AC1">
            <w:pPr>
              <w:pStyle w:val="Date"/>
            </w:pPr>
            <w:r>
              <w:t>1</w:t>
            </w:r>
            <w:r w:rsidR="007529D6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E511D5" w14:textId="77777777" w:rsidR="00CF06B1" w:rsidRDefault="00E41AC1">
            <w:pPr>
              <w:pStyle w:val="Date"/>
            </w:pPr>
            <w:r>
              <w:t>1</w:t>
            </w:r>
            <w:r w:rsidR="007529D6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E9E1BC" w14:textId="77777777" w:rsidR="00CF06B1" w:rsidRDefault="00E41AC1">
            <w:pPr>
              <w:pStyle w:val="Date"/>
            </w:pPr>
            <w:r>
              <w:t>1</w:t>
            </w:r>
            <w:r w:rsidR="007529D6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85BC78" w14:textId="77777777" w:rsidR="00CF06B1" w:rsidRDefault="00E41AC1">
            <w:pPr>
              <w:pStyle w:val="Date"/>
            </w:pPr>
            <w:r>
              <w:t>1</w:t>
            </w:r>
            <w:r w:rsidR="007529D6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9C12E6" w14:textId="77777777" w:rsidR="00CF06B1" w:rsidRDefault="00E41AC1">
            <w:pPr>
              <w:pStyle w:val="Date"/>
            </w:pPr>
            <w:r>
              <w:t>1</w:t>
            </w:r>
            <w:r w:rsidR="007529D6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8DCA17" w14:textId="77777777" w:rsidR="00CF06B1" w:rsidRDefault="00E41AC1">
            <w:pPr>
              <w:pStyle w:val="Date"/>
            </w:pPr>
            <w:r>
              <w:t>1</w:t>
            </w:r>
            <w:r w:rsidR="007529D6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8E813D" w14:textId="77777777" w:rsidR="00CF06B1" w:rsidRDefault="007529D6">
            <w:pPr>
              <w:pStyle w:val="Date"/>
            </w:pPr>
            <w:r>
              <w:t>19</w:t>
            </w:r>
          </w:p>
        </w:tc>
      </w:tr>
      <w:tr w:rsidR="00CF06B1" w14:paraId="53FC3FB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BC0DBD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367B8E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2DDE1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AF216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A24E7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A89BB9" w14:textId="64414E3A" w:rsidR="00CF06B1" w:rsidRDefault="00900068">
            <w:r>
              <w:t xml:space="preserve"> 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6ACB0C" w14:textId="77777777" w:rsidR="00CF06B1" w:rsidRDefault="00CF06B1"/>
        </w:tc>
      </w:tr>
      <w:tr w:rsidR="00CF06B1" w14:paraId="7B739E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25E7DE" w14:textId="77777777" w:rsidR="00CF06B1" w:rsidRDefault="00E41AC1">
            <w:pPr>
              <w:pStyle w:val="Date"/>
            </w:pPr>
            <w:r>
              <w:t>2</w:t>
            </w:r>
            <w:r w:rsidR="007529D6">
              <w:t>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C3CD796" w14:textId="77777777" w:rsidR="00CF06B1" w:rsidRDefault="00E41AC1">
            <w:pPr>
              <w:pStyle w:val="Date"/>
            </w:pPr>
            <w:r>
              <w:t>2</w:t>
            </w:r>
            <w:r w:rsidR="007529D6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276838" w14:textId="77777777" w:rsidR="00CF06B1" w:rsidRDefault="00E41AC1">
            <w:pPr>
              <w:pStyle w:val="Date"/>
            </w:pPr>
            <w:r>
              <w:t>2</w:t>
            </w:r>
            <w:r w:rsidR="007529D6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D5CDD6" w14:textId="77777777" w:rsidR="00CF06B1" w:rsidRDefault="00E41AC1">
            <w:pPr>
              <w:pStyle w:val="Date"/>
            </w:pPr>
            <w:r>
              <w:t>2</w:t>
            </w:r>
            <w:r w:rsidR="007529D6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466C00" w14:textId="77777777" w:rsidR="00CF06B1" w:rsidRDefault="00E41AC1">
            <w:pPr>
              <w:pStyle w:val="Date"/>
            </w:pPr>
            <w:r>
              <w:t>2</w:t>
            </w:r>
            <w:r w:rsidR="007529D6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AA0CFF" w14:textId="77777777" w:rsidR="00CF06B1" w:rsidRDefault="00E41AC1">
            <w:pPr>
              <w:pStyle w:val="Date"/>
            </w:pPr>
            <w:r>
              <w:t>2</w:t>
            </w:r>
            <w:r w:rsidR="007529D6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C17A0A" w14:textId="77777777" w:rsidR="00CF06B1" w:rsidRDefault="00E41AC1">
            <w:pPr>
              <w:pStyle w:val="Date"/>
            </w:pPr>
            <w:r>
              <w:t>2</w:t>
            </w:r>
            <w:r w:rsidR="007529D6">
              <w:t>6</w:t>
            </w:r>
          </w:p>
        </w:tc>
      </w:tr>
      <w:tr w:rsidR="00CF06B1" w14:paraId="0647CE9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97A8E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365ED5" w14:textId="77D4835D" w:rsidR="00CF06B1" w:rsidRPr="00900068" w:rsidRDefault="00900068">
            <w:pPr>
              <w:rPr>
                <w:b/>
              </w:rPr>
            </w:pPr>
            <w:r w:rsidRPr="00900068">
              <w:rPr>
                <w:b/>
              </w:rPr>
              <w:t>Martin Luther King Jr.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7C462C" w14:textId="77777777" w:rsidR="00CF06B1" w:rsidRDefault="00900068">
            <w:r>
              <w:t>Fellowship Diner Rehearsal</w:t>
            </w:r>
          </w:p>
          <w:p w14:paraId="66E0F9D4" w14:textId="59F60127" w:rsidR="00900068" w:rsidRDefault="00452AA2">
            <w:r>
              <w:t>6:30-8:00pm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DD1BC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803C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45F78A" w14:textId="3862F896" w:rsidR="00CF06B1" w:rsidRDefault="00900068">
            <w:pPr>
              <w:rPr>
                <w:sz w:val="16"/>
              </w:rPr>
            </w:pPr>
            <w:r w:rsidRPr="00900068">
              <w:rPr>
                <w:sz w:val="16"/>
              </w:rPr>
              <w:t xml:space="preserve"> </w:t>
            </w:r>
          </w:p>
          <w:p w14:paraId="4FFED488" w14:textId="77777777" w:rsidR="00C63B21" w:rsidRPr="00900068" w:rsidRDefault="00C63B21">
            <w:pPr>
              <w:rPr>
                <w:sz w:val="16"/>
              </w:rPr>
            </w:pPr>
          </w:p>
          <w:p w14:paraId="129EAB3D" w14:textId="49292C88" w:rsidR="00900068" w:rsidRDefault="00900068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1BEC5E" w14:textId="6F0C292D" w:rsidR="00CF06B1" w:rsidRDefault="00B77338">
            <w:r>
              <w:t xml:space="preserve">JCCP Board </w:t>
            </w:r>
            <w:r w:rsidR="004D7531">
              <w:t>MTG</w:t>
            </w:r>
          </w:p>
        </w:tc>
      </w:tr>
      <w:tr w:rsidR="00CF06B1" w14:paraId="14D3F1A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CDDEE9" w14:textId="77777777" w:rsidR="00CF06B1" w:rsidRDefault="00E41AC1">
            <w:pPr>
              <w:pStyle w:val="Date"/>
            </w:pPr>
            <w:r>
              <w:t>2</w:t>
            </w:r>
            <w:r w:rsidR="007529D6"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ED58DF" w14:textId="77777777" w:rsidR="00CF06B1" w:rsidRDefault="00E41AC1">
            <w:pPr>
              <w:pStyle w:val="Date"/>
            </w:pPr>
            <w:r>
              <w:t>2</w:t>
            </w:r>
            <w:r w:rsidR="007529D6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77671C" w14:textId="77777777" w:rsidR="00CF06B1" w:rsidRDefault="007529D6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BB8001" w14:textId="77777777" w:rsidR="00CF06B1" w:rsidRDefault="007529D6" w:rsidP="00784CE8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2A7052" w14:textId="77777777" w:rsidR="00CF06B1" w:rsidRDefault="007529D6" w:rsidP="007529D6">
            <w:pPr>
              <w:pStyle w:val="Date"/>
            </w:pPr>
            <w:r w:rsidRPr="007529D6">
              <w:t>3</w:t>
            </w: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23B7FB" w14:textId="77777777" w:rsidR="00CF06B1" w:rsidRDefault="007529D6" w:rsidP="004E77A9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5E8E1" w14:textId="77777777" w:rsidR="00CF06B1" w:rsidRDefault="007529D6" w:rsidP="004E77A9">
            <w:pPr>
              <w:pStyle w:val="Off-MonthDate"/>
            </w:pPr>
            <w:r>
              <w:t>2</w:t>
            </w:r>
          </w:p>
        </w:tc>
      </w:tr>
      <w:tr w:rsidR="00CF06B1" w14:paraId="63D15F58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E98AED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836CF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F8AC95" w14:textId="7093BEED" w:rsidR="00CF06B1" w:rsidRDefault="00143A3F">
            <w:r>
              <w:t>Mentor Orientation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0189F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16F7F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34794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1D8704" w14:textId="77777777" w:rsidR="00CF06B1" w:rsidRDefault="00CF06B1"/>
        </w:tc>
      </w:tr>
      <w:tr w:rsidR="00CF06B1" w14:paraId="268EBF2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243AA54" w14:textId="77777777" w:rsidR="00CF06B1" w:rsidRDefault="007529D6" w:rsidP="004E77A9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EA3FEB" w14:textId="77777777" w:rsidR="00CF06B1" w:rsidRDefault="007529D6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A2E753" w14:textId="77777777" w:rsidR="00CF06B1" w:rsidRDefault="007529D6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12389" w14:textId="77777777" w:rsidR="00CF06B1" w:rsidRDefault="007529D6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0D0414" w14:textId="77777777" w:rsidR="00CF06B1" w:rsidRDefault="007529D6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624DC7" w14:textId="77777777" w:rsidR="00CF06B1" w:rsidRDefault="007529D6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4EB551" w14:textId="77777777" w:rsidR="00CF06B1" w:rsidRDefault="007529D6">
            <w:pPr>
              <w:pStyle w:val="Off-MonthDate"/>
            </w:pPr>
            <w:r>
              <w:t>9</w:t>
            </w:r>
          </w:p>
        </w:tc>
      </w:tr>
      <w:tr w:rsidR="00CF06B1" w14:paraId="245892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4D4886D3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72691AF3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453BD55D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237518A5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E3F2CD5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38A7DEBE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1B18E010" w14:textId="77777777" w:rsidR="00CF06B1" w:rsidRDefault="00CF06B1"/>
        </w:tc>
      </w:tr>
    </w:tbl>
    <w:p w14:paraId="75033195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C01EF0F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920CCE" w14:textId="6621479C" w:rsidR="00730731" w:rsidRDefault="00730731" w:rsidP="00730731">
            <w:pPr>
              <w:spacing w:before="0" w:after="0"/>
            </w:pPr>
          </w:p>
        </w:tc>
      </w:tr>
      <w:tr w:rsidR="00CF06B1" w14:paraId="1150854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13D0370" w14:textId="77777777" w:rsidR="00CF06B1" w:rsidRDefault="004E77A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4CB9DC98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59155792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6CE0B8F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CD5C06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501FCE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E1029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619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A9EEA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3520A3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31C7E2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453890E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99E3A59" w14:textId="77777777" w:rsidR="005B32AA" w:rsidRDefault="00E41AC1" w:rsidP="005B32AA">
            <w:pPr>
              <w:pStyle w:val="Off-MonthDate"/>
            </w:pPr>
            <w:r>
              <w:t>2</w:t>
            </w:r>
            <w:r w:rsidR="007529D6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315A86" w14:textId="77777777" w:rsidR="005B32AA" w:rsidRDefault="00E41AC1" w:rsidP="005B32AA">
            <w:pPr>
              <w:pStyle w:val="Off-MonthDate"/>
            </w:pPr>
            <w:r>
              <w:t>2</w:t>
            </w:r>
            <w:r w:rsidR="007529D6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E6A999F" w14:textId="77777777" w:rsidR="005B32AA" w:rsidRDefault="007529D6" w:rsidP="00784CE8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946BE4" w14:textId="77777777" w:rsidR="005B32AA" w:rsidRDefault="00E41AC1" w:rsidP="007529D6">
            <w:pPr>
              <w:pStyle w:val="Off-MonthDate"/>
            </w:pPr>
            <w:r>
              <w:t>3</w:t>
            </w:r>
            <w:r w:rsidR="007529D6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FBB881" w14:textId="77777777" w:rsidR="005B32AA" w:rsidRDefault="007529D6" w:rsidP="007529D6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E23349" w14:textId="77777777" w:rsidR="005B32AA" w:rsidRDefault="007529D6" w:rsidP="005B32AA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D64C43" w14:textId="77777777" w:rsidR="005B32AA" w:rsidRDefault="007529D6" w:rsidP="005B32AA">
            <w:pPr>
              <w:pStyle w:val="Date"/>
            </w:pPr>
            <w:r>
              <w:t>2</w:t>
            </w:r>
          </w:p>
        </w:tc>
      </w:tr>
      <w:tr w:rsidR="00CF06B1" w14:paraId="1A648F7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1B39B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D81245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E5C5D7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7BB20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693E5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893EE3" w14:textId="1544DE45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3E558B" w14:textId="77777777" w:rsidR="00CF06B1" w:rsidRDefault="00CF06B1"/>
        </w:tc>
      </w:tr>
      <w:tr w:rsidR="00CF06B1" w14:paraId="4FDC24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EE167A8" w14:textId="77777777" w:rsidR="00CF06B1" w:rsidRDefault="007529D6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52692E" w14:textId="77777777" w:rsidR="00CF06B1" w:rsidRDefault="007529D6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99D8B0" w14:textId="77777777" w:rsidR="00CF06B1" w:rsidRDefault="007529D6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1A9CA5" w14:textId="77777777" w:rsidR="00CF06B1" w:rsidRDefault="007529D6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8F8556E" w14:textId="77777777" w:rsidR="00CF06B1" w:rsidRDefault="007529D6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F267F3" w14:textId="77777777" w:rsidR="00CF06B1" w:rsidRDefault="007529D6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38AD362" w14:textId="77777777" w:rsidR="00CF06B1" w:rsidRDefault="007529D6">
            <w:pPr>
              <w:pStyle w:val="Date"/>
            </w:pPr>
            <w:r>
              <w:t>9</w:t>
            </w:r>
          </w:p>
        </w:tc>
      </w:tr>
      <w:tr w:rsidR="00CF06B1" w14:paraId="67283C6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3648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B3B95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D986C9" w14:textId="0DDE0954" w:rsidR="00CF06B1" w:rsidRPr="00A8517C" w:rsidRDefault="00DE35FC">
            <w:pPr>
              <w:rPr>
                <w:b/>
              </w:rPr>
            </w:pPr>
            <w:r w:rsidRPr="00A8517C">
              <w:rPr>
                <w:b/>
                <w:sz w:val="16"/>
              </w:rPr>
              <w:t>LifeSkill</w:t>
            </w:r>
            <w:r w:rsidR="003A0C7C" w:rsidRPr="00A8517C">
              <w:rPr>
                <w:b/>
                <w:sz w:val="16"/>
              </w:rPr>
              <w:t xml:space="preserve"> Workshop</w:t>
            </w:r>
            <w:r w:rsidR="00A8517C" w:rsidRPr="00A8517C">
              <w:rPr>
                <w:b/>
                <w:sz w:val="16"/>
              </w:rPr>
              <w:t xml:space="preserve"> 6-7:30pm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3149A7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77CCE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DFE46CA" w14:textId="0E0FA83A" w:rsidR="00CF06B1" w:rsidRDefault="00CF06B1"/>
          <w:p w14:paraId="4265E127" w14:textId="77777777" w:rsidR="00B77338" w:rsidRDefault="00B77338"/>
          <w:p w14:paraId="06FDBBA7" w14:textId="597B6783" w:rsidR="00B77338" w:rsidRDefault="00B77338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F14AC71" w14:textId="0D9BBACE" w:rsidR="00143A3F" w:rsidRDefault="00143A3F">
            <w:r>
              <w:t>Participant Orientation</w:t>
            </w:r>
          </w:p>
        </w:tc>
      </w:tr>
      <w:tr w:rsidR="00CF06B1" w14:paraId="16C108A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A2DF1E" w14:textId="77777777" w:rsidR="00CF06B1" w:rsidRDefault="00E41AC1">
            <w:pPr>
              <w:pStyle w:val="Date"/>
            </w:pPr>
            <w:r>
              <w:t>1</w:t>
            </w:r>
            <w:r w:rsidR="007529D6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563A3F" w14:textId="77777777" w:rsidR="00CF06B1" w:rsidRDefault="00E41AC1">
            <w:pPr>
              <w:pStyle w:val="Date"/>
            </w:pPr>
            <w:r>
              <w:t>1</w:t>
            </w:r>
            <w:r w:rsidR="007529D6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3054D24" w14:textId="77777777" w:rsidR="00CF06B1" w:rsidRDefault="00E41AC1">
            <w:pPr>
              <w:pStyle w:val="Date"/>
            </w:pPr>
            <w:r>
              <w:t>1</w:t>
            </w:r>
            <w:r w:rsidR="007529D6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6D3825" w14:textId="77777777" w:rsidR="00CF06B1" w:rsidRDefault="00E41AC1">
            <w:pPr>
              <w:pStyle w:val="Date"/>
            </w:pPr>
            <w:r>
              <w:t>1</w:t>
            </w:r>
            <w:r w:rsidR="007529D6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0FA3A8" w14:textId="77777777" w:rsidR="00CF06B1" w:rsidRDefault="00E41AC1">
            <w:pPr>
              <w:pStyle w:val="Date"/>
            </w:pPr>
            <w:r>
              <w:t>1</w:t>
            </w:r>
            <w:r w:rsidR="007529D6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D06310F" w14:textId="77777777" w:rsidR="00CF06B1" w:rsidRDefault="00E41AC1">
            <w:pPr>
              <w:pStyle w:val="Date"/>
            </w:pPr>
            <w:r>
              <w:t>1</w:t>
            </w:r>
            <w:r w:rsidR="007529D6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94DBCD" w14:textId="77777777" w:rsidR="00CF06B1" w:rsidRDefault="00E41AC1">
            <w:pPr>
              <w:pStyle w:val="Date"/>
            </w:pPr>
            <w:r>
              <w:t>1</w:t>
            </w:r>
            <w:r w:rsidR="007529D6">
              <w:t>6</w:t>
            </w:r>
          </w:p>
        </w:tc>
      </w:tr>
      <w:tr w:rsidR="00CF06B1" w14:paraId="2DA9BB9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76164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B41AEA8" w14:textId="1CCA12F4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1D64F74" w14:textId="37752DE8" w:rsidR="00CF06B1" w:rsidRPr="00B77338" w:rsidRDefault="00900068">
            <w:pPr>
              <w:rPr>
                <w:b/>
              </w:rPr>
            </w:pPr>
            <w:r w:rsidRPr="00B77338">
              <w:rPr>
                <w:b/>
                <w:sz w:val="16"/>
              </w:rPr>
              <w:t xml:space="preserve">Fellowship Dinner </w:t>
            </w:r>
            <w:r w:rsidR="00A8517C">
              <w:rPr>
                <w:b/>
                <w:sz w:val="16"/>
              </w:rPr>
              <w:t xml:space="preserve">      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B2E8B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956FB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EBC022" w14:textId="09B5848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536AD78" w14:textId="77777777" w:rsidR="00CF06B1" w:rsidRDefault="00CF06B1"/>
        </w:tc>
      </w:tr>
      <w:tr w:rsidR="00CF06B1" w14:paraId="26641CA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8F933C" w14:textId="77777777" w:rsidR="00CF06B1" w:rsidRDefault="00E41AC1">
            <w:pPr>
              <w:pStyle w:val="Date"/>
            </w:pPr>
            <w:r>
              <w:t>1</w:t>
            </w:r>
            <w:r w:rsidR="00F80CDB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1041C9" w14:textId="77777777" w:rsidR="00CF06B1" w:rsidRDefault="00E41AC1">
            <w:pPr>
              <w:pStyle w:val="Date"/>
            </w:pPr>
            <w:r>
              <w:t>1</w:t>
            </w:r>
            <w:r w:rsidR="00F80CDB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B87F75" w14:textId="77777777" w:rsidR="00CF06B1" w:rsidRDefault="00F80CD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8FE7144" w14:textId="77777777" w:rsidR="00CF06B1" w:rsidRDefault="00E41AC1">
            <w:pPr>
              <w:pStyle w:val="Date"/>
            </w:pPr>
            <w:r>
              <w:t>2</w:t>
            </w:r>
            <w:r w:rsidR="00F80CDB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44BF54D" w14:textId="77777777" w:rsidR="00CF06B1" w:rsidRDefault="005B32AA" w:rsidP="00E41AC1">
            <w:pPr>
              <w:pStyle w:val="Date"/>
            </w:pPr>
            <w:r>
              <w:t>2</w:t>
            </w:r>
            <w:r w:rsidR="00F80CDB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0E5C45" w14:textId="77777777" w:rsidR="00CF06B1" w:rsidRDefault="005B32AA">
            <w:pPr>
              <w:pStyle w:val="Date"/>
            </w:pPr>
            <w:r>
              <w:t>2</w:t>
            </w:r>
            <w:r w:rsidR="00F80CDB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F69FFB" w14:textId="77777777" w:rsidR="00CF06B1" w:rsidRDefault="00E41AC1">
            <w:pPr>
              <w:pStyle w:val="Date"/>
            </w:pPr>
            <w:r>
              <w:t>2</w:t>
            </w:r>
            <w:r w:rsidR="00F80CDB">
              <w:t>3</w:t>
            </w:r>
          </w:p>
        </w:tc>
      </w:tr>
      <w:tr w:rsidR="00CF06B1" w14:paraId="2D712B8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9ABFC8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046473" w14:textId="14CAB70F" w:rsidR="00CF06B1" w:rsidRPr="00870602" w:rsidRDefault="00870602">
            <w:pPr>
              <w:rPr>
                <w:b/>
              </w:rPr>
            </w:pPr>
            <w:r w:rsidRPr="00870602">
              <w:rPr>
                <w:b/>
              </w:rPr>
              <w:t>President’s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3815CD" w14:textId="7B579AF7" w:rsidR="00B77338" w:rsidRDefault="00B77338">
            <w:r>
              <w:t xml:space="preserve">EP Staff </w:t>
            </w:r>
            <w:r w:rsidR="004D7531">
              <w:t>Mtg 5:30-6:30pm</w:t>
            </w:r>
            <w:r>
              <w:t xml:space="preserve"> </w:t>
            </w:r>
          </w:p>
          <w:p w14:paraId="718E3E3B" w14:textId="41546BD8" w:rsidR="00B77338" w:rsidRPr="00B77338" w:rsidRDefault="00B77338">
            <w:pPr>
              <w:rPr>
                <w:b/>
              </w:rPr>
            </w:pPr>
            <w:r w:rsidRPr="00B77338">
              <w:rPr>
                <w:b/>
                <w:sz w:val="16"/>
              </w:rPr>
              <w:t>Mentorship 6:30-7:30pm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F64EF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3FA15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F77196" w14:textId="13A9DF26" w:rsidR="008E0C51" w:rsidRDefault="008E0C51"/>
          <w:p w14:paraId="501C363B" w14:textId="4B9E28C9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5949CD" w14:textId="77777777" w:rsidR="00CF06B1" w:rsidRDefault="00CF06B1"/>
        </w:tc>
      </w:tr>
      <w:tr w:rsidR="00CF06B1" w14:paraId="6AA059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9A046D0" w14:textId="77777777" w:rsidR="00CF06B1" w:rsidRDefault="00E41AC1">
            <w:pPr>
              <w:pStyle w:val="Date"/>
            </w:pPr>
            <w:r>
              <w:t>2</w:t>
            </w:r>
            <w:r w:rsidR="00F80CDB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4C9992A" w14:textId="77777777" w:rsidR="00CF06B1" w:rsidRDefault="00E41AC1">
            <w:pPr>
              <w:pStyle w:val="Date"/>
            </w:pPr>
            <w:r>
              <w:t>2</w:t>
            </w:r>
            <w:r w:rsidR="00F80CDB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05C6EA" w14:textId="77777777" w:rsidR="00CF06B1" w:rsidRDefault="00E41AC1" w:rsidP="00784CE8">
            <w:pPr>
              <w:pStyle w:val="Date"/>
            </w:pPr>
            <w:r>
              <w:t>2</w:t>
            </w:r>
            <w:r w:rsidR="00F80CDB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ACACA4" w14:textId="77777777" w:rsidR="00CF06B1" w:rsidRDefault="00E41AC1" w:rsidP="00784CE8">
            <w:pPr>
              <w:pStyle w:val="Date"/>
            </w:pPr>
            <w:r>
              <w:t>2</w:t>
            </w:r>
            <w:r w:rsidR="00F80CDB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7DACF" w14:textId="77777777" w:rsidR="00CF06B1" w:rsidRDefault="00F80CDB" w:rsidP="00F80CDB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B41F8C3" w14:textId="77777777" w:rsidR="00CF06B1" w:rsidRDefault="00F80CDB" w:rsidP="00DE4E9D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F12836" w14:textId="77777777" w:rsidR="00CF06B1" w:rsidRDefault="00F80CDB">
            <w:pPr>
              <w:pStyle w:val="Off-MonthDate"/>
            </w:pPr>
            <w:r>
              <w:t>2</w:t>
            </w:r>
          </w:p>
        </w:tc>
      </w:tr>
      <w:tr w:rsidR="00CF06B1" w14:paraId="4ACA27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97C64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D9E155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A48C81" w14:textId="2D8C8C1E" w:rsidR="00CF06B1" w:rsidRPr="00B77338" w:rsidRDefault="00900068">
            <w:pPr>
              <w:rPr>
                <w:b/>
              </w:rPr>
            </w:pPr>
            <w:r w:rsidRPr="00B77338">
              <w:rPr>
                <w:b/>
                <w:sz w:val="16"/>
              </w:rPr>
              <w:t xml:space="preserve">Fellowship Dinner </w:t>
            </w:r>
            <w:r w:rsidR="00A8517C">
              <w:rPr>
                <w:b/>
                <w:sz w:val="16"/>
              </w:rPr>
              <w:t xml:space="preserve">      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7AF272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EBBE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FC06A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981E2B" w14:textId="77777777" w:rsidR="00CF06B1" w:rsidRDefault="00CF06B1"/>
        </w:tc>
      </w:tr>
      <w:tr w:rsidR="00CF06B1" w14:paraId="5E85697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8685E18" w14:textId="77777777" w:rsidR="00CF06B1" w:rsidRDefault="00F80CD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EE8E84" w14:textId="77777777" w:rsidR="00CF06B1" w:rsidRDefault="00F80CDB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8DE48F3" w14:textId="77777777" w:rsidR="00CF06B1" w:rsidRDefault="00F80CDB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A17ACE" w14:textId="77777777" w:rsidR="00CF06B1" w:rsidRDefault="00F80CDB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7F0F338" w14:textId="77777777" w:rsidR="00CF06B1" w:rsidRDefault="00F80CDB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AFA8FF" w14:textId="77777777" w:rsidR="00CF06B1" w:rsidRDefault="00F80CDB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F33000" w14:textId="77777777" w:rsidR="00CF06B1" w:rsidRDefault="00F80CDB">
            <w:pPr>
              <w:pStyle w:val="Off-MonthDate"/>
            </w:pPr>
            <w:r>
              <w:t>9</w:t>
            </w:r>
          </w:p>
        </w:tc>
      </w:tr>
      <w:tr w:rsidR="00CF06B1" w14:paraId="7F1D183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F2B9847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67DAF6B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1EBF4443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AAA6E25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75056EF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1023F255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E1462BF" w14:textId="77777777" w:rsidR="00CF06B1" w:rsidRDefault="00CF06B1"/>
        </w:tc>
      </w:tr>
    </w:tbl>
    <w:p w14:paraId="1A380114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68DC93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D8DC361" w14:textId="77777777" w:rsidR="00CF06B1" w:rsidRDefault="00730731">
            <w:r>
              <w:t>BLACK HISTORY MONTH</w:t>
            </w:r>
          </w:p>
          <w:p w14:paraId="2D59B668" w14:textId="77777777" w:rsidR="00730731" w:rsidRDefault="00730731">
            <w:r>
              <w:t>CANCER PREVENTION MONTH</w:t>
            </w:r>
          </w:p>
          <w:p w14:paraId="0620ED8A" w14:textId="77777777" w:rsidR="00730731" w:rsidRDefault="00730731">
            <w:r>
              <w:t>TEEN DATING VIOLENCE AWARENESS MONTH</w:t>
            </w:r>
          </w:p>
          <w:p w14:paraId="718E2E29" w14:textId="38457F68" w:rsidR="00B77338" w:rsidRDefault="00B77338" w:rsidP="00B77338">
            <w:pPr>
              <w:spacing w:before="0" w:after="0"/>
            </w:pPr>
          </w:p>
        </w:tc>
      </w:tr>
      <w:tr w:rsidR="00CF06B1" w14:paraId="277D0A80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86C1EAA" w14:textId="77777777" w:rsidR="00CF06B1" w:rsidRDefault="004E77A9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26E12CB6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030895D0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26AA94D0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6800B6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F03024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73C6B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9C55EB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98EB9E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93DEAC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230E4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4133A97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1BBE4F" w14:textId="77777777" w:rsidR="005B32AA" w:rsidRDefault="00E41AC1" w:rsidP="005B32AA">
            <w:pPr>
              <w:pStyle w:val="Off-MonthDate"/>
            </w:pPr>
            <w:r>
              <w:t>2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60D93B" w14:textId="77777777" w:rsidR="005B32AA" w:rsidRDefault="00E41AC1" w:rsidP="005B32AA">
            <w:pPr>
              <w:pStyle w:val="Off-MonthDate"/>
            </w:pPr>
            <w:r>
              <w:t>2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7A8213" w14:textId="77777777" w:rsidR="005B32AA" w:rsidRDefault="00E41AC1" w:rsidP="00784CE8">
            <w:pPr>
              <w:pStyle w:val="Off-MonthDate"/>
            </w:pPr>
            <w:r>
              <w:t>2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DD0458" w14:textId="77777777" w:rsidR="005B32AA" w:rsidRDefault="00E41AC1" w:rsidP="00784CE8">
            <w:pPr>
              <w:pStyle w:val="Off-MonthDate"/>
            </w:pPr>
            <w:r>
              <w:t>2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FC7E1C" w14:textId="77777777" w:rsidR="005B32AA" w:rsidRDefault="00EE370F" w:rsidP="00EE370F">
            <w:pPr>
              <w:pStyle w:val="Off-Month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7EBF5B" w14:textId="77777777" w:rsidR="005B32AA" w:rsidRDefault="00EE370F" w:rsidP="005B32AA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7FCEF8" w14:textId="77777777" w:rsidR="005B32AA" w:rsidRDefault="00EE370F" w:rsidP="005B32AA">
            <w:pPr>
              <w:pStyle w:val="Date"/>
            </w:pPr>
            <w:r>
              <w:t>2</w:t>
            </w:r>
          </w:p>
        </w:tc>
      </w:tr>
      <w:tr w:rsidR="00CF06B1" w14:paraId="62A33A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8AB2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CB7D4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91823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3DD3D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3F69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477D0F" w14:textId="76E27FCE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A957480" w14:textId="77777777" w:rsidR="00CF06B1" w:rsidRDefault="00CF06B1"/>
        </w:tc>
      </w:tr>
      <w:tr w:rsidR="00CF06B1" w14:paraId="632DEB5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025F18" w14:textId="77777777" w:rsidR="00CF06B1" w:rsidRDefault="00EE370F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06F1BD" w14:textId="77777777" w:rsidR="00CF06B1" w:rsidRDefault="00EE370F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74A737" w14:textId="77777777" w:rsidR="00CF06B1" w:rsidRDefault="00EE370F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3FD4BB" w14:textId="77777777" w:rsidR="00CF06B1" w:rsidRDefault="00EE370F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D0C50E" w14:textId="77777777" w:rsidR="00CF06B1" w:rsidRDefault="00EE370F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2469A1" w14:textId="77777777" w:rsidR="00CF06B1" w:rsidRDefault="00EE370F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F4FA2A" w14:textId="77777777" w:rsidR="00CF06B1" w:rsidRDefault="00EE370F">
            <w:pPr>
              <w:pStyle w:val="Date"/>
            </w:pPr>
            <w:r>
              <w:t>9</w:t>
            </w:r>
          </w:p>
        </w:tc>
      </w:tr>
      <w:tr w:rsidR="00CF06B1" w14:paraId="1AC0F5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AA000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BD113A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EC6740" w14:textId="3AFBDA67" w:rsidR="00CF06B1" w:rsidRPr="00A8517C" w:rsidRDefault="00DE35FC">
            <w:pPr>
              <w:rPr>
                <w:b/>
              </w:rPr>
            </w:pPr>
            <w:r w:rsidRPr="00A8517C">
              <w:rPr>
                <w:b/>
              </w:rPr>
              <w:t>LifeSkill</w:t>
            </w:r>
            <w:r w:rsidR="00A8517C" w:rsidRPr="00A8517C">
              <w:rPr>
                <w:b/>
              </w:rPr>
              <w:t xml:space="preserve"> Workshop 6-7:30pm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42042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A70AF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5D612F" w14:textId="6A4DFB38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65F050" w14:textId="5FBDDC1C" w:rsidR="00CF06B1" w:rsidRDefault="003A0C7C">
            <w:r>
              <w:t>Outreach Ministry</w:t>
            </w:r>
          </w:p>
        </w:tc>
      </w:tr>
      <w:tr w:rsidR="00CF06B1" w14:paraId="3217970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8F1BFA" w14:textId="77777777" w:rsidR="00CF06B1" w:rsidRDefault="00E41AC1">
            <w:pPr>
              <w:pStyle w:val="Date"/>
            </w:pPr>
            <w:r>
              <w:t>1</w:t>
            </w:r>
            <w:r w:rsidR="00EE370F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314EF0" w14:textId="77777777" w:rsidR="00CF06B1" w:rsidRDefault="00E41AC1">
            <w:pPr>
              <w:pStyle w:val="Date"/>
            </w:pPr>
            <w:r>
              <w:t>1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AE369D" w14:textId="77777777" w:rsidR="00CF06B1" w:rsidRDefault="00E41AC1">
            <w:pPr>
              <w:pStyle w:val="Date"/>
            </w:pPr>
            <w:r>
              <w:t>1</w:t>
            </w:r>
            <w:r w:rsidR="00EE370F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71EE52" w14:textId="77777777" w:rsidR="00CF06B1" w:rsidRDefault="00E41AC1">
            <w:pPr>
              <w:pStyle w:val="Date"/>
            </w:pPr>
            <w:r>
              <w:t>1</w:t>
            </w:r>
            <w:r w:rsidR="00EE370F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D065A1" w14:textId="77777777" w:rsidR="00CF06B1" w:rsidRDefault="00E41AC1">
            <w:pPr>
              <w:pStyle w:val="Date"/>
            </w:pPr>
            <w:r>
              <w:t>1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D7A0E9" w14:textId="77777777" w:rsidR="00CF06B1" w:rsidRDefault="00E41AC1">
            <w:pPr>
              <w:pStyle w:val="Date"/>
            </w:pPr>
            <w:r>
              <w:t>1</w:t>
            </w:r>
            <w:r w:rsidR="00EE370F"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44F92A" w14:textId="77777777" w:rsidR="00CF06B1" w:rsidRDefault="00E41AC1">
            <w:pPr>
              <w:pStyle w:val="Date"/>
            </w:pPr>
            <w:r>
              <w:t>1</w:t>
            </w:r>
            <w:r w:rsidR="00EE370F">
              <w:t>6</w:t>
            </w:r>
          </w:p>
        </w:tc>
      </w:tr>
      <w:tr w:rsidR="00CF06B1" w14:paraId="0BB7F87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09A80E" w14:textId="2A221A29" w:rsidR="00CF06B1" w:rsidRPr="00870602" w:rsidRDefault="00870602">
            <w:pPr>
              <w:rPr>
                <w:b/>
              </w:rPr>
            </w:pPr>
            <w:r w:rsidRPr="00870602">
              <w:rPr>
                <w:b/>
              </w:rPr>
              <w:t>Daylight Savings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8109F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68EDC6" w14:textId="795F6054" w:rsidR="00CF06B1" w:rsidRPr="00A8517C" w:rsidRDefault="00900068">
            <w:pPr>
              <w:rPr>
                <w:b/>
              </w:rPr>
            </w:pPr>
            <w:r w:rsidRPr="00A8517C">
              <w:rPr>
                <w:b/>
              </w:rPr>
              <w:t xml:space="preserve">Fellowship Dinner </w:t>
            </w:r>
            <w:r w:rsidR="00452AA2">
              <w:rPr>
                <w:b/>
              </w:rPr>
              <w:t>6:30-8:00pm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C76ADF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FD42F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FF9E5C" w14:textId="4CAB7713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66AD69C" w14:textId="77777777" w:rsidR="00CF06B1" w:rsidRDefault="00CF06B1"/>
        </w:tc>
      </w:tr>
      <w:tr w:rsidR="00CF06B1" w14:paraId="37B3609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C2C265" w14:textId="77777777" w:rsidR="00CF06B1" w:rsidRDefault="00E41AC1">
            <w:pPr>
              <w:pStyle w:val="Date"/>
            </w:pPr>
            <w:r>
              <w:t>1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A87122" w14:textId="77777777" w:rsidR="00CF06B1" w:rsidRDefault="00E41AC1">
            <w:pPr>
              <w:pStyle w:val="Date"/>
            </w:pPr>
            <w:r>
              <w:t>1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091A63" w14:textId="77777777" w:rsidR="00CF06B1" w:rsidRDefault="00EE370F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463D87" w14:textId="77777777" w:rsidR="00CF06B1" w:rsidRDefault="00E41AC1">
            <w:pPr>
              <w:pStyle w:val="Date"/>
            </w:pPr>
            <w:r>
              <w:t>2</w:t>
            </w:r>
            <w:r w:rsidR="00EE370F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B33DBC" w14:textId="77777777" w:rsidR="00CF06B1" w:rsidRDefault="00E41AC1">
            <w:pPr>
              <w:pStyle w:val="Date"/>
            </w:pPr>
            <w:r>
              <w:t>2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541909" w14:textId="77777777" w:rsidR="00CF06B1" w:rsidRDefault="00E41AC1">
            <w:pPr>
              <w:pStyle w:val="Date"/>
            </w:pPr>
            <w:r>
              <w:t>2</w:t>
            </w:r>
            <w:r w:rsidR="00EE370F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51298B" w14:textId="77777777" w:rsidR="00CF06B1" w:rsidRDefault="00E41AC1">
            <w:pPr>
              <w:pStyle w:val="Date"/>
            </w:pPr>
            <w:r>
              <w:t>2</w:t>
            </w:r>
            <w:r w:rsidR="00EE370F">
              <w:t>3</w:t>
            </w:r>
          </w:p>
        </w:tc>
      </w:tr>
      <w:tr w:rsidR="00CF06B1" w14:paraId="246452A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8E137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8DB16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96A063" w14:textId="119C0C23" w:rsidR="00A8517C" w:rsidRDefault="00A8517C" w:rsidP="00A8517C">
            <w:r>
              <w:t xml:space="preserve">EP Staff </w:t>
            </w:r>
            <w:r w:rsidR="004D7531">
              <w:t>Mtg 5:30-6:30pm</w:t>
            </w:r>
            <w:r>
              <w:t xml:space="preserve"> </w:t>
            </w:r>
          </w:p>
          <w:p w14:paraId="76DC3301" w14:textId="0593C3F8" w:rsidR="00A8517C" w:rsidRDefault="00A8517C" w:rsidP="00A8517C">
            <w:r w:rsidRPr="00B77338">
              <w:rPr>
                <w:b/>
                <w:sz w:val="16"/>
              </w:rPr>
              <w:t>Mentorship 6:30-7:30pm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89DA51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D3941C" w14:textId="5E5B02F6" w:rsidR="00CF06B1" w:rsidRDefault="00730731">
            <w:r>
              <w:t>Tobacco Free Kids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E5E2E5" w14:textId="6903E4AC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3E342C" w14:textId="77777777" w:rsidR="00CF06B1" w:rsidRDefault="00CF06B1"/>
        </w:tc>
      </w:tr>
      <w:tr w:rsidR="00CF06B1" w14:paraId="5DAC129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C496C2" w14:textId="77777777" w:rsidR="00CF06B1" w:rsidRDefault="004E77A9">
            <w:pPr>
              <w:pStyle w:val="Date"/>
            </w:pPr>
            <w:r>
              <w:t>2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D85723" w14:textId="77777777" w:rsidR="00CF06B1" w:rsidRDefault="00E41AC1">
            <w:pPr>
              <w:pStyle w:val="Date"/>
            </w:pPr>
            <w:r>
              <w:t>2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939835" w14:textId="77777777" w:rsidR="00CF06B1" w:rsidRDefault="00E41AC1">
            <w:pPr>
              <w:pStyle w:val="Date"/>
            </w:pPr>
            <w:r>
              <w:t>2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A42EF77" w14:textId="77777777" w:rsidR="00CF06B1" w:rsidRDefault="00E41AC1">
            <w:pPr>
              <w:pStyle w:val="Date"/>
            </w:pPr>
            <w:r>
              <w:t>2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E96346" w14:textId="77777777" w:rsidR="00CF06B1" w:rsidRDefault="00E41AC1">
            <w:pPr>
              <w:pStyle w:val="Date"/>
            </w:pPr>
            <w:r>
              <w:t>2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92535D" w14:textId="77777777" w:rsidR="00CF06B1" w:rsidRDefault="00EE370F" w:rsidP="00784CE8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94F5F2" w14:textId="77777777" w:rsidR="00CF06B1" w:rsidRDefault="00E41AC1" w:rsidP="00784CE8">
            <w:pPr>
              <w:pStyle w:val="Date"/>
            </w:pPr>
            <w:r>
              <w:t>3</w:t>
            </w:r>
            <w:r w:rsidR="00EE370F">
              <w:t>0</w:t>
            </w:r>
          </w:p>
        </w:tc>
      </w:tr>
      <w:tr w:rsidR="00CF06B1" w14:paraId="281F42A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52F8B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1D2D1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58DC85" w14:textId="129D437F" w:rsidR="00CF06B1" w:rsidRPr="00A8517C" w:rsidRDefault="00900068">
            <w:pPr>
              <w:rPr>
                <w:b/>
              </w:rPr>
            </w:pPr>
            <w:r w:rsidRPr="00A8517C">
              <w:rPr>
                <w:b/>
              </w:rPr>
              <w:t xml:space="preserve">Fellowship Dinner </w:t>
            </w:r>
            <w:r w:rsidR="00452AA2">
              <w:rPr>
                <w:b/>
              </w:rPr>
              <w:t>6:30-8:00pm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910C77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C1D2E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3EEB94" w14:textId="55689358" w:rsidR="00361FD3" w:rsidRDefault="00361FD3"/>
          <w:p w14:paraId="0DC52005" w14:textId="0F879E12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6A1E74" w14:textId="77777777" w:rsidR="00CF06B1" w:rsidRDefault="00CF06B1"/>
        </w:tc>
      </w:tr>
      <w:tr w:rsidR="00CF06B1" w14:paraId="7E522A6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4CB378" w14:textId="77777777" w:rsidR="00CF06B1" w:rsidRDefault="00EE370F" w:rsidP="00EE370F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DE246" w14:textId="77777777" w:rsidR="00CF06B1" w:rsidRDefault="00EE370F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2E95E8" w14:textId="77777777" w:rsidR="00CF06B1" w:rsidRDefault="00EE370F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39D67F" w14:textId="77777777" w:rsidR="00CF06B1" w:rsidRDefault="00EE370F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E6B197" w14:textId="77777777" w:rsidR="00CF06B1" w:rsidRDefault="00EE370F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378D40" w14:textId="77777777" w:rsidR="00CF06B1" w:rsidRDefault="00EE370F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32AE36" w14:textId="77777777" w:rsidR="00CF06B1" w:rsidRDefault="00EE370F">
            <w:pPr>
              <w:pStyle w:val="Off-MonthDate"/>
            </w:pPr>
            <w:r>
              <w:t>6</w:t>
            </w:r>
          </w:p>
        </w:tc>
      </w:tr>
      <w:tr w:rsidR="00CF06B1" w14:paraId="3ED6E8A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132101B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68A0AF5A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7773FDD6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37DDFB65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A0226E2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1F9A9A19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09167D70" w14:textId="77777777" w:rsidR="00CF06B1" w:rsidRDefault="00CF06B1"/>
        </w:tc>
      </w:tr>
    </w:tbl>
    <w:p w14:paraId="55A967DA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8093EF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A7AC01E" w14:textId="77777777" w:rsidR="00CF06B1" w:rsidRDefault="002610E2">
            <w:r>
              <w:t>NATIONAL NUTRITION MONTH</w:t>
            </w:r>
          </w:p>
          <w:p w14:paraId="2BB95B9E" w14:textId="77777777" w:rsidR="002610E2" w:rsidRDefault="002610E2">
            <w:r>
              <w:t>BRAIN INJURY AWARENESS MONTH</w:t>
            </w:r>
          </w:p>
          <w:p w14:paraId="6F1803AC" w14:textId="77777777" w:rsidR="002610E2" w:rsidRDefault="002610E2">
            <w:r>
              <w:t>DEVELOPMENTAL DISABILITIES AWARENESS MONTH</w:t>
            </w:r>
          </w:p>
          <w:p w14:paraId="6932C760" w14:textId="77777777" w:rsidR="00B77338" w:rsidRDefault="00B77338"/>
          <w:p w14:paraId="10E4A3E9" w14:textId="77777777" w:rsidR="00B77338" w:rsidRDefault="00B77338" w:rsidP="00B77338">
            <w:pPr>
              <w:spacing w:before="0" w:after="0"/>
            </w:pPr>
            <w:r>
              <w:t>Community Prayer – Entire community is invited to pray for our community – last Friday of each month – 6-7pm at Heritage Park</w:t>
            </w:r>
          </w:p>
          <w:p w14:paraId="5F01EDB6" w14:textId="766A5B05" w:rsidR="00B77338" w:rsidRDefault="00B77338"/>
        </w:tc>
      </w:tr>
      <w:tr w:rsidR="00CF06B1" w14:paraId="08A2D09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5C0D654" w14:textId="77777777" w:rsidR="00CF06B1" w:rsidRDefault="004E77A9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11EB3D7E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6929AF3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3D0C2D4F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348455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C5B488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AB7E6D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1DFE34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ADEC3A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4C5706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32E82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3E11A4F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330D36" w14:textId="77777777" w:rsidR="005B32AA" w:rsidRDefault="00EE370F" w:rsidP="00EE370F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8E9E78" w14:textId="77777777" w:rsidR="005B32AA" w:rsidRDefault="00EE370F" w:rsidP="00784CE8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6230DF" w14:textId="77777777" w:rsidR="005B32AA" w:rsidRDefault="00EE370F" w:rsidP="00784CE8">
            <w:pPr>
              <w:pStyle w:val="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9953C" w14:textId="77777777" w:rsidR="005B32AA" w:rsidRDefault="00EE370F" w:rsidP="00784CE8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DED771" w14:textId="77777777" w:rsidR="005B32AA" w:rsidRDefault="00EE370F" w:rsidP="00784CE8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FBF02E" w14:textId="77777777" w:rsidR="005B32AA" w:rsidRDefault="00EE370F" w:rsidP="00784CE8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39DE4A" w14:textId="77777777" w:rsidR="005B32AA" w:rsidRDefault="00EE370F" w:rsidP="00784CE8">
            <w:pPr>
              <w:pStyle w:val="Date"/>
            </w:pPr>
            <w:r>
              <w:t>6</w:t>
            </w:r>
          </w:p>
        </w:tc>
      </w:tr>
      <w:tr w:rsidR="00CF06B1" w14:paraId="3DCBE31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F2304F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34105A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643BBE" w14:textId="0D0E82B6" w:rsidR="00CF06B1" w:rsidRPr="00A8517C" w:rsidRDefault="00DE35FC" w:rsidP="00784CE8">
            <w:pPr>
              <w:pStyle w:val="Date"/>
              <w:rPr>
                <w:b/>
              </w:rPr>
            </w:pPr>
            <w:r w:rsidRPr="00A8517C">
              <w:rPr>
                <w:b/>
                <w:sz w:val="18"/>
              </w:rPr>
              <w:t>LifeSkill</w:t>
            </w:r>
            <w:r w:rsidR="00A8517C" w:rsidRPr="00A8517C">
              <w:rPr>
                <w:b/>
                <w:sz w:val="18"/>
              </w:rPr>
              <w:t xml:space="preserve"> Workshop 6-7:30pm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54A2FE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FDC23D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118170" w14:textId="27E97049" w:rsidR="00CF06B1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89F9961" w14:textId="77777777" w:rsidR="00CF06B1" w:rsidRDefault="00CF06B1" w:rsidP="00784CE8">
            <w:pPr>
              <w:pStyle w:val="Date"/>
            </w:pPr>
          </w:p>
        </w:tc>
      </w:tr>
      <w:tr w:rsidR="00CF06B1" w14:paraId="69FB519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D40D26" w14:textId="77777777" w:rsidR="00CF06B1" w:rsidRDefault="00EE370F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094731" w14:textId="77777777" w:rsidR="00CF06B1" w:rsidRDefault="00EE370F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FCFB38" w14:textId="77777777" w:rsidR="00CF06B1" w:rsidRDefault="00EE370F">
            <w:pPr>
              <w:pStyle w:val="Date"/>
            </w:pPr>
            <w: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3E53B5" w14:textId="77777777" w:rsidR="00CF06B1" w:rsidRDefault="00EE370F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1E21B7" w14:textId="77777777" w:rsidR="00CF06B1" w:rsidRDefault="00E41AC1">
            <w:pPr>
              <w:pStyle w:val="Date"/>
            </w:pPr>
            <w:r>
              <w:t>1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0056F4" w14:textId="77777777" w:rsidR="00CF06B1" w:rsidRDefault="00E41AC1">
            <w:pPr>
              <w:pStyle w:val="Date"/>
            </w:pPr>
            <w:r>
              <w:t>1</w:t>
            </w:r>
            <w:r w:rsidR="00EE370F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2149095" w14:textId="77777777" w:rsidR="00CF06B1" w:rsidRDefault="00E41AC1">
            <w:pPr>
              <w:pStyle w:val="Date"/>
            </w:pPr>
            <w:r>
              <w:t>1</w:t>
            </w:r>
            <w:r w:rsidR="00EE370F">
              <w:t>3</w:t>
            </w:r>
          </w:p>
        </w:tc>
      </w:tr>
      <w:tr w:rsidR="00CF06B1" w14:paraId="5DC5447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76B15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7DC45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E171B4" w14:textId="628E697D" w:rsidR="00CF06B1" w:rsidRPr="00A8517C" w:rsidRDefault="00900068">
            <w:pPr>
              <w:rPr>
                <w:b/>
              </w:rPr>
            </w:pPr>
            <w:r w:rsidRPr="00A8517C">
              <w:rPr>
                <w:b/>
                <w:sz w:val="16"/>
              </w:rPr>
              <w:t xml:space="preserve">Fellowship Dinner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D3E02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4B293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79C04F" w14:textId="418567C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D3648D" w14:textId="73E8F83C" w:rsidR="00CF06B1" w:rsidRDefault="003A0C7C">
            <w:r>
              <w:t>Outreach Ministry</w:t>
            </w:r>
          </w:p>
        </w:tc>
      </w:tr>
      <w:tr w:rsidR="00CF06B1" w14:paraId="633C6BF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E19CB7" w14:textId="77777777" w:rsidR="00CF06B1" w:rsidRDefault="00E41AC1">
            <w:pPr>
              <w:pStyle w:val="Date"/>
            </w:pPr>
            <w:r>
              <w:t>1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461DDB" w14:textId="77777777" w:rsidR="00CF06B1" w:rsidRDefault="00E41AC1">
            <w:pPr>
              <w:pStyle w:val="Date"/>
            </w:pPr>
            <w:r>
              <w:t>1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F41A52" w14:textId="77777777" w:rsidR="00CF06B1" w:rsidRDefault="00E41AC1">
            <w:pPr>
              <w:pStyle w:val="Date"/>
            </w:pPr>
            <w:r>
              <w:t>1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A2ABBB" w14:textId="77777777" w:rsidR="00CF06B1" w:rsidRDefault="00E41AC1">
            <w:pPr>
              <w:pStyle w:val="Date"/>
            </w:pPr>
            <w:r>
              <w:t>1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A30D01" w14:textId="77777777" w:rsidR="00CF06B1" w:rsidRDefault="00E41AC1">
            <w:pPr>
              <w:pStyle w:val="Date"/>
            </w:pPr>
            <w:r>
              <w:t>1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36EB08" w14:textId="77777777" w:rsidR="00CF06B1" w:rsidRDefault="00EE370F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E35B90" w14:textId="77777777" w:rsidR="00CF06B1" w:rsidRDefault="00E41AC1">
            <w:pPr>
              <w:pStyle w:val="Date"/>
            </w:pPr>
            <w:r>
              <w:t>2</w:t>
            </w:r>
            <w:r w:rsidR="00EE370F">
              <w:t>0</w:t>
            </w:r>
          </w:p>
        </w:tc>
      </w:tr>
      <w:tr w:rsidR="00CF06B1" w14:paraId="3F6A3C2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07D075" w14:textId="28575484" w:rsidR="00CF06B1" w:rsidRDefault="00870602">
            <w:r>
              <w:t>Palm Sunday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D4E288" w14:textId="2B0CD742" w:rsidR="00CF06B1" w:rsidRDefault="002610E2">
            <w:r>
              <w:t>Family Volunteer Week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D1B7F2" w14:textId="10411CA3" w:rsidR="00A8517C" w:rsidRDefault="00A8517C" w:rsidP="00A8517C">
            <w:r>
              <w:t xml:space="preserve">EP Staff </w:t>
            </w:r>
            <w:r w:rsidR="004D7531">
              <w:t>Mtg 5:30-6:30pm</w:t>
            </w:r>
          </w:p>
          <w:p w14:paraId="100366EE" w14:textId="588A70E4" w:rsidR="00CF06B1" w:rsidRDefault="00A8517C" w:rsidP="00A8517C">
            <w:r w:rsidRPr="00B77338">
              <w:rPr>
                <w:b/>
                <w:sz w:val="16"/>
              </w:rPr>
              <w:t>Mentorship 6:30-7:30pm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90850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4C9C8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1E0DC3" w14:textId="4CE39938" w:rsidR="00CF06B1" w:rsidRDefault="00870602">
            <w:r>
              <w:t>Good Friday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602AB16" w14:textId="7C312C55" w:rsidR="00CF06B1" w:rsidRDefault="00870602">
            <w:r>
              <w:t>Passover</w:t>
            </w:r>
          </w:p>
        </w:tc>
      </w:tr>
      <w:tr w:rsidR="00CF06B1" w14:paraId="2CB5053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92170E" w14:textId="77777777" w:rsidR="00CF06B1" w:rsidRDefault="00E41AC1">
            <w:pPr>
              <w:pStyle w:val="Date"/>
            </w:pPr>
            <w:r>
              <w:t>2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B5618" w14:textId="77777777" w:rsidR="00CF06B1" w:rsidRDefault="00E41AC1">
            <w:pPr>
              <w:pStyle w:val="Date"/>
            </w:pPr>
            <w:r>
              <w:t>2</w:t>
            </w:r>
            <w:r w:rsidR="00EE370F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72A0AD" w14:textId="77777777" w:rsidR="00CF06B1" w:rsidRDefault="00E41AC1">
            <w:pPr>
              <w:pStyle w:val="Date"/>
            </w:pPr>
            <w:r>
              <w:t>2</w:t>
            </w:r>
            <w:r w:rsidR="00EE370F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8ACB0A" w14:textId="77777777" w:rsidR="00CF06B1" w:rsidRDefault="00E41AC1">
            <w:pPr>
              <w:pStyle w:val="Date"/>
            </w:pPr>
            <w:r>
              <w:t>2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9C0F55" w14:textId="77777777" w:rsidR="00CF06B1" w:rsidRDefault="00E41AC1">
            <w:pPr>
              <w:pStyle w:val="Date"/>
            </w:pPr>
            <w:r>
              <w:t>2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04FB68" w14:textId="77777777" w:rsidR="00CF06B1" w:rsidRDefault="00E41AC1">
            <w:pPr>
              <w:pStyle w:val="Date"/>
            </w:pPr>
            <w:r>
              <w:t>2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2DA237" w14:textId="77777777" w:rsidR="00CF06B1" w:rsidRDefault="00E41AC1">
            <w:pPr>
              <w:pStyle w:val="Date"/>
            </w:pPr>
            <w:r>
              <w:t>2</w:t>
            </w:r>
            <w:r w:rsidR="00EE370F">
              <w:t>7</w:t>
            </w:r>
          </w:p>
        </w:tc>
      </w:tr>
      <w:tr w:rsidR="00CF06B1" w14:paraId="62444A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96559E" w14:textId="2D6585B1" w:rsidR="00CF06B1" w:rsidRDefault="00870602">
            <w:r>
              <w:t>Resurrection Day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5F562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79FCFF" w14:textId="023F5836" w:rsidR="00CF06B1" w:rsidRPr="00A8517C" w:rsidRDefault="00900068">
            <w:pPr>
              <w:rPr>
                <w:b/>
              </w:rPr>
            </w:pPr>
            <w:r w:rsidRPr="00A8517C">
              <w:rPr>
                <w:b/>
                <w:sz w:val="16"/>
              </w:rPr>
              <w:t xml:space="preserve">Fellowship Dinner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BEBBE1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E96BE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FEE4C6" w14:textId="35EB0D2B" w:rsidR="00361FD3" w:rsidRDefault="00361FD3"/>
          <w:p w14:paraId="1EDE33A6" w14:textId="54B45600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024E5" w14:textId="37E2CB7D" w:rsidR="00CF06B1" w:rsidRDefault="00870602">
            <w:r>
              <w:t>Passover Ends</w:t>
            </w:r>
          </w:p>
        </w:tc>
      </w:tr>
      <w:tr w:rsidR="00CF06B1" w14:paraId="0A479F9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F91324" w14:textId="77777777" w:rsidR="00CF06B1" w:rsidRDefault="004E77A9">
            <w:pPr>
              <w:pStyle w:val="Date"/>
            </w:pPr>
            <w:r>
              <w:t>2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604CE2" w14:textId="77777777" w:rsidR="00CF06B1" w:rsidRDefault="00EE370F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7236DE" w14:textId="77777777" w:rsidR="00CF06B1" w:rsidRDefault="00EE370F" w:rsidP="00EE370F">
            <w:pPr>
              <w:pStyle w:val="Date"/>
            </w:pPr>
            <w: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AFC868" w14:textId="77777777" w:rsidR="00CF06B1" w:rsidRDefault="00EE370F" w:rsidP="00784CE8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A7E4AB" w14:textId="77777777" w:rsidR="00CF06B1" w:rsidRDefault="00EE370F" w:rsidP="00784CE8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FC5860" w14:textId="77777777" w:rsidR="00CF06B1" w:rsidRDefault="00EE370F" w:rsidP="00784CE8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D73636" w14:textId="77777777" w:rsidR="00CF06B1" w:rsidRDefault="00EE370F" w:rsidP="00784CE8">
            <w:pPr>
              <w:pStyle w:val="Off-MonthDate"/>
            </w:pPr>
            <w:r>
              <w:t>4</w:t>
            </w:r>
          </w:p>
        </w:tc>
      </w:tr>
      <w:tr w:rsidR="00CF06B1" w14:paraId="6DB4933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C1518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613EF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B9A069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4BC0B4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2C63B9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FAA21A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297684" w14:textId="77777777" w:rsidR="00CF06B1" w:rsidRDefault="00CF06B1" w:rsidP="00784CE8">
            <w:pPr>
              <w:pStyle w:val="Off-MonthDate"/>
            </w:pPr>
          </w:p>
        </w:tc>
      </w:tr>
      <w:tr w:rsidR="00CF06B1" w14:paraId="5C06A8E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7FDEEC" w14:textId="77777777" w:rsidR="00CF06B1" w:rsidRDefault="00E41AC1" w:rsidP="00784CE8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97E405" w14:textId="77777777" w:rsidR="00CF06B1" w:rsidRDefault="00E41AC1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1356F4" w14:textId="77777777" w:rsidR="00CF06B1" w:rsidRDefault="00E41AC1" w:rsidP="00784CE8">
            <w:pPr>
              <w:pStyle w:val="Off-Month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FB9EE3" w14:textId="77777777" w:rsidR="00CF06B1" w:rsidRDefault="00E41AC1" w:rsidP="00784CE8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0B58E9" w14:textId="77777777" w:rsidR="00CF06B1" w:rsidRDefault="00E41AC1" w:rsidP="00784CE8">
            <w:pPr>
              <w:pStyle w:val="Off-Month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EB272" w14:textId="77777777" w:rsidR="00CF06B1" w:rsidRDefault="00E41AC1" w:rsidP="00784CE8">
            <w:pPr>
              <w:pStyle w:val="Off-Month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F0840D" w14:textId="77777777" w:rsidR="00CF06B1" w:rsidRDefault="00E41AC1" w:rsidP="00784CE8">
            <w:pPr>
              <w:pStyle w:val="Off-MonthDate"/>
            </w:pPr>
            <w:r>
              <w:t>12</w:t>
            </w:r>
          </w:p>
        </w:tc>
      </w:tr>
      <w:tr w:rsidR="00CF06B1" w14:paraId="5027B6E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689CEDB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6FD1587C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4D3C7E57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24C79BA9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8AB63E2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0223A581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2C90F585" w14:textId="77777777" w:rsidR="00CF06B1" w:rsidRDefault="00CF06B1" w:rsidP="00784CE8">
            <w:pPr>
              <w:pStyle w:val="Off-MonthDate"/>
            </w:pPr>
          </w:p>
        </w:tc>
      </w:tr>
    </w:tbl>
    <w:p w14:paraId="1E9F8BC4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41C7F45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E096838" w14:textId="77777777" w:rsidR="00CF06B1" w:rsidRDefault="002610E2">
            <w:r>
              <w:t>ALCOHOL AWARENESS MONTH</w:t>
            </w:r>
          </w:p>
          <w:p w14:paraId="6452C2A0" w14:textId="77777777" w:rsidR="002610E2" w:rsidRDefault="002610E2">
            <w:r>
              <w:t>AUTISM AWARENESS MONTH</w:t>
            </w:r>
          </w:p>
          <w:p w14:paraId="0933BA0F" w14:textId="77777777" w:rsidR="002610E2" w:rsidRDefault="002610E2">
            <w:r>
              <w:t>CHILD ABUSE PREVENTION MONTH</w:t>
            </w:r>
          </w:p>
          <w:p w14:paraId="69C19041" w14:textId="0F981787" w:rsidR="002610E2" w:rsidRDefault="002610E2">
            <w:r>
              <w:t>SEXUAL ASSAULT AWARENESS PREVENTION MONTH</w:t>
            </w:r>
          </w:p>
        </w:tc>
      </w:tr>
      <w:tr w:rsidR="00CF06B1" w14:paraId="37C943B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EF58892" w14:textId="77777777" w:rsidR="00CF06B1" w:rsidRDefault="004E77A9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1C851026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3F38A3DE" w14:textId="77777777"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7C33837D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F35F4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9BFD23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4B24C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CE7979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1703FA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0072AC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3C1D0E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44EA98B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4857B5" w14:textId="77777777" w:rsidR="00C71A75" w:rsidRDefault="00E41AC1" w:rsidP="00C71A75">
            <w:pPr>
              <w:pStyle w:val="Off-MonthDate"/>
            </w:pPr>
            <w:r>
              <w:t>2</w:t>
            </w:r>
            <w:r w:rsidR="00BE553D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5999FC" w14:textId="77777777" w:rsidR="00C71A75" w:rsidRDefault="00BE553D" w:rsidP="00784CE8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755395" w14:textId="77777777" w:rsidR="00C71A75" w:rsidRDefault="00BE553D" w:rsidP="00BE553D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14387E" w14:textId="77777777" w:rsidR="00C71A75" w:rsidRDefault="00BE553D" w:rsidP="00C71A75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C830E9" w14:textId="77777777" w:rsidR="00C71A75" w:rsidRDefault="00930EE5" w:rsidP="00C71A75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092D4A" w14:textId="77777777" w:rsidR="00C71A75" w:rsidRDefault="00930EE5" w:rsidP="00C71A75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1B5722" w14:textId="77777777" w:rsidR="00C71A75" w:rsidRDefault="00930EE5" w:rsidP="00C71A75">
            <w:pPr>
              <w:pStyle w:val="Date"/>
            </w:pPr>
            <w:r>
              <w:t>4</w:t>
            </w:r>
          </w:p>
        </w:tc>
      </w:tr>
      <w:tr w:rsidR="00CF06B1" w14:paraId="22006817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F20E8E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25488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45B84D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604B967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E4950DA" w14:textId="2AE04EDA" w:rsidR="00CF06B1" w:rsidRDefault="00870602">
            <w:r>
              <w:t>National Day of Prayer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AF8A04" w14:textId="1564F63A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4EBEF5" w14:textId="77777777" w:rsidR="00CF06B1" w:rsidRDefault="00CF06B1"/>
        </w:tc>
      </w:tr>
      <w:tr w:rsidR="00CF06B1" w14:paraId="26DB073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A5FED9" w14:textId="77777777" w:rsidR="00CF06B1" w:rsidRDefault="00930EE5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2E6FB2" w14:textId="77777777" w:rsidR="00CF06B1" w:rsidRDefault="00930EE5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7FE796" w14:textId="77777777" w:rsidR="00CF06B1" w:rsidRDefault="00930EE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E4634C" w14:textId="77777777" w:rsidR="00CF06B1" w:rsidRDefault="00930EE5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C2337A" w14:textId="77777777" w:rsidR="00CF06B1" w:rsidRDefault="00930EE5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3D9321" w14:textId="77777777" w:rsidR="00CF06B1" w:rsidRDefault="00E41AC1">
            <w:pPr>
              <w:pStyle w:val="Date"/>
            </w:pPr>
            <w:r>
              <w:t>1</w:t>
            </w:r>
            <w:r w:rsidR="00930EE5">
              <w:t>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424197" w14:textId="77777777" w:rsidR="00CF06B1" w:rsidRDefault="00E41AC1">
            <w:pPr>
              <w:pStyle w:val="Date"/>
            </w:pPr>
            <w:r>
              <w:t>1</w:t>
            </w:r>
            <w:r w:rsidR="00930EE5">
              <w:t>1</w:t>
            </w:r>
          </w:p>
        </w:tc>
      </w:tr>
      <w:tr w:rsidR="00CF06B1" w14:paraId="14DF5FDA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B075CA" w14:textId="4059A915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BA391AF" w14:textId="5017E930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D18D578" w14:textId="5E2AC6CD" w:rsidR="00CF06B1" w:rsidRPr="00D83168" w:rsidRDefault="00DE35FC">
            <w:pPr>
              <w:rPr>
                <w:b/>
              </w:rPr>
            </w:pPr>
            <w:r w:rsidRPr="00D83168">
              <w:rPr>
                <w:b/>
                <w:sz w:val="16"/>
              </w:rPr>
              <w:t>LifeSkill</w:t>
            </w:r>
            <w:r w:rsidR="00A8517C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C22FD7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B21D6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1DD6A5" w14:textId="5D46CD1C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FC071EC" w14:textId="3A5162C2" w:rsidR="00CF06B1" w:rsidRDefault="003A0C7C">
            <w:r>
              <w:t>Outreach Ministry</w:t>
            </w:r>
          </w:p>
        </w:tc>
      </w:tr>
      <w:tr w:rsidR="00CF06B1" w14:paraId="0392583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86CDE13" w14:textId="77777777" w:rsidR="00CF06B1" w:rsidRDefault="004E77A9">
            <w:pPr>
              <w:pStyle w:val="Date"/>
            </w:pPr>
            <w:r>
              <w:t>1</w:t>
            </w:r>
            <w:r w:rsidR="00930EE5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905B5D" w14:textId="77777777" w:rsidR="00CF06B1" w:rsidRDefault="00E41AC1">
            <w:pPr>
              <w:pStyle w:val="Date"/>
            </w:pPr>
            <w:r>
              <w:t>1</w:t>
            </w:r>
            <w:r w:rsidR="00930EE5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40DDE2C" w14:textId="77777777" w:rsidR="00CF06B1" w:rsidRDefault="00E41AC1">
            <w:pPr>
              <w:pStyle w:val="Date"/>
            </w:pPr>
            <w:r>
              <w:t>1</w:t>
            </w:r>
            <w:r w:rsidR="00930EE5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310FA3B" w14:textId="77777777" w:rsidR="00CF06B1" w:rsidRDefault="00E41AC1">
            <w:pPr>
              <w:pStyle w:val="Date"/>
            </w:pPr>
            <w:r>
              <w:t>1</w:t>
            </w:r>
            <w:r w:rsidR="00930EE5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5C5E69" w14:textId="77777777" w:rsidR="00CF06B1" w:rsidRDefault="00930EE5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B9EA5BB" w14:textId="77777777" w:rsidR="00CF06B1" w:rsidRDefault="00E41AC1">
            <w:pPr>
              <w:pStyle w:val="Date"/>
            </w:pPr>
            <w:r>
              <w:t>1</w:t>
            </w:r>
            <w:r w:rsidR="00930EE5"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048CAA2" w14:textId="77777777" w:rsidR="00CF06B1" w:rsidRDefault="00E41AC1">
            <w:pPr>
              <w:pStyle w:val="Date"/>
            </w:pPr>
            <w:r>
              <w:t>1</w:t>
            </w:r>
            <w:r w:rsidR="00930EE5">
              <w:t>8</w:t>
            </w:r>
          </w:p>
        </w:tc>
      </w:tr>
      <w:tr w:rsidR="00CF06B1" w14:paraId="010EF6E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EBB4E" w14:textId="3010759C" w:rsidR="00CF06B1" w:rsidRDefault="00870602">
            <w:r>
              <w:t>Mother’s Day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7745D37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628CB48" w14:textId="35EA731D" w:rsidR="00CF06B1" w:rsidRPr="00D83168" w:rsidRDefault="00900068">
            <w:pPr>
              <w:rPr>
                <w:b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60B3F2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882303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7F9D5E" w14:textId="0037944D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099F" w14:textId="77777777" w:rsidR="00CF06B1" w:rsidRDefault="00CF06B1"/>
        </w:tc>
      </w:tr>
      <w:tr w:rsidR="00CF06B1" w14:paraId="67C6BEA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621A83F" w14:textId="77777777" w:rsidR="00CF06B1" w:rsidRDefault="00930EE5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404D8F" w14:textId="77777777" w:rsidR="00CF06B1" w:rsidRDefault="00E41AC1">
            <w:pPr>
              <w:pStyle w:val="Date"/>
            </w:pPr>
            <w:r>
              <w:t>2</w:t>
            </w:r>
            <w:r w:rsidR="00930EE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EC2FA0" w14:textId="77777777" w:rsidR="00CF06B1" w:rsidRDefault="00E41AC1">
            <w:pPr>
              <w:pStyle w:val="Date"/>
            </w:pPr>
            <w:r>
              <w:t>2</w:t>
            </w:r>
            <w:r w:rsidR="00930EE5"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CEC14AC" w14:textId="77777777" w:rsidR="00CF06B1" w:rsidRDefault="00E41AC1">
            <w:pPr>
              <w:pStyle w:val="Date"/>
            </w:pPr>
            <w:r>
              <w:t>2</w:t>
            </w:r>
            <w:r w:rsidR="00930EE5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E1D496" w14:textId="77777777" w:rsidR="00CF06B1" w:rsidRDefault="00E41AC1">
            <w:pPr>
              <w:pStyle w:val="Date"/>
            </w:pPr>
            <w:r>
              <w:t>2</w:t>
            </w:r>
            <w:r w:rsidR="00930EE5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A570FC" w14:textId="77777777" w:rsidR="00CF06B1" w:rsidRDefault="004E77A9">
            <w:pPr>
              <w:pStyle w:val="Date"/>
            </w:pPr>
            <w:r>
              <w:t>2</w:t>
            </w:r>
            <w:r w:rsidR="00930EE5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EC3C01" w14:textId="77777777" w:rsidR="00CF06B1" w:rsidRDefault="00E41AC1">
            <w:pPr>
              <w:pStyle w:val="Date"/>
            </w:pPr>
            <w:r>
              <w:t>2</w:t>
            </w:r>
            <w:r w:rsidR="00930EE5">
              <w:t>5</w:t>
            </w:r>
          </w:p>
        </w:tc>
      </w:tr>
      <w:tr w:rsidR="00CF06B1" w14:paraId="05636F1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E8C6FF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B0677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19BA96" w14:textId="07ED1ADF" w:rsidR="00A8517C" w:rsidRDefault="00A8517C" w:rsidP="00A8517C">
            <w:r>
              <w:t xml:space="preserve">EP Staff </w:t>
            </w:r>
            <w:r w:rsidR="004D7531">
              <w:t>Mtg 5:30-6:30pm</w:t>
            </w:r>
            <w:r>
              <w:t xml:space="preserve"> </w:t>
            </w:r>
          </w:p>
          <w:p w14:paraId="167F23EB" w14:textId="4017EB94" w:rsidR="00CF06B1" w:rsidRDefault="00A8517C" w:rsidP="00A8517C">
            <w:r w:rsidRPr="00B77338">
              <w:rPr>
                <w:b/>
                <w:sz w:val="16"/>
              </w:rPr>
              <w:t>Mentorship 6:30-7:30pm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691AB7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6AC2F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3C5C742" w14:textId="6F40FB60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7A06CC" w14:textId="77777777" w:rsidR="00CF06B1" w:rsidRDefault="00CF06B1"/>
        </w:tc>
      </w:tr>
      <w:tr w:rsidR="00CF06B1" w14:paraId="5E7D29E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A99AEC" w14:textId="77777777" w:rsidR="00CF06B1" w:rsidRDefault="004E77A9">
            <w:pPr>
              <w:pStyle w:val="Date"/>
            </w:pPr>
            <w:r>
              <w:t>2</w:t>
            </w:r>
            <w:r w:rsidR="00930EE5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A93A35" w14:textId="77777777" w:rsidR="00CF06B1" w:rsidRDefault="00E41AC1">
            <w:pPr>
              <w:pStyle w:val="Date"/>
            </w:pPr>
            <w:r>
              <w:t>2</w:t>
            </w:r>
            <w:r w:rsidR="00930EE5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2AE15E" w14:textId="77777777" w:rsidR="00CF06B1" w:rsidRDefault="00E41AC1">
            <w:pPr>
              <w:pStyle w:val="Date"/>
            </w:pPr>
            <w:r>
              <w:t>2</w:t>
            </w:r>
            <w:r w:rsidR="00930EE5"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148C05" w14:textId="77777777" w:rsidR="00CF06B1" w:rsidRDefault="00930EE5" w:rsidP="00784CE8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14C707D" w14:textId="77777777" w:rsidR="00CF06B1" w:rsidRDefault="00E41AC1" w:rsidP="00784CE8">
            <w:pPr>
              <w:pStyle w:val="Date"/>
            </w:pPr>
            <w:r>
              <w:t>3</w:t>
            </w:r>
            <w:r w:rsidR="00930EE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C8428A1" w14:textId="77777777" w:rsidR="00CF06B1" w:rsidRDefault="00930EE5" w:rsidP="00930EE5">
            <w:pPr>
              <w:pStyle w:val="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5176B53" w14:textId="77777777" w:rsidR="00CF06B1" w:rsidRDefault="00930EE5">
            <w:pPr>
              <w:pStyle w:val="Off-MonthDate"/>
            </w:pPr>
            <w:r>
              <w:t>1</w:t>
            </w:r>
          </w:p>
        </w:tc>
      </w:tr>
      <w:tr w:rsidR="00CF06B1" w14:paraId="0EE2E807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BCE86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42C38FE" w14:textId="712FC14F" w:rsidR="00CF06B1" w:rsidRPr="00870602" w:rsidRDefault="00870602">
            <w:pPr>
              <w:rPr>
                <w:b/>
              </w:rPr>
            </w:pPr>
            <w:r w:rsidRPr="00870602">
              <w:rPr>
                <w:b/>
              </w:rPr>
              <w:t>Memorial Day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933AFF" w14:textId="32C25797" w:rsidR="00CF06B1" w:rsidRPr="00D83168" w:rsidRDefault="00900068">
            <w:pPr>
              <w:rPr>
                <w:b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B277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4370B5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AC9FC" w14:textId="2AF894ED" w:rsidR="00361FD3" w:rsidRDefault="00361FD3" w:rsidP="00930EE5">
            <w:pPr>
              <w:pStyle w:val="Date"/>
              <w:rPr>
                <w:sz w:val="18"/>
              </w:rPr>
            </w:pPr>
          </w:p>
          <w:p w14:paraId="4EBA6756" w14:textId="3C447148" w:rsidR="00CF06B1" w:rsidRPr="004D7531" w:rsidRDefault="00C63B21" w:rsidP="00930EE5">
            <w:pPr>
              <w:pStyle w:val="Date"/>
              <w:rPr>
                <w:sz w:val="18"/>
                <w:szCs w:val="18"/>
              </w:rPr>
            </w:pPr>
            <w:r w:rsidRPr="004D7531">
              <w:rPr>
                <w:sz w:val="18"/>
                <w:szCs w:val="18"/>
              </w:rPr>
              <w:t>Community Prayer</w:t>
            </w:r>
            <w:r w:rsidR="004D7531" w:rsidRPr="004D7531">
              <w:rPr>
                <w:sz w:val="18"/>
                <w:szCs w:val="18"/>
              </w:rPr>
              <w:t xml:space="preserve"> 6-7pm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1B3591" w14:textId="77777777" w:rsidR="00CF06B1" w:rsidRDefault="00CF06B1"/>
        </w:tc>
      </w:tr>
      <w:tr w:rsidR="00CF06B1" w14:paraId="6760248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EBFAAF" w14:textId="77777777" w:rsidR="00CF06B1" w:rsidRDefault="00930EE5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CD082" w14:textId="77777777" w:rsidR="00CF06B1" w:rsidRDefault="00930EE5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D7E943" w14:textId="77777777" w:rsidR="00CF06B1" w:rsidRDefault="00930EE5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31C879B" w14:textId="77777777" w:rsidR="00CF06B1" w:rsidRDefault="00930EE5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8B1E19" w14:textId="77777777" w:rsidR="00CF06B1" w:rsidRDefault="00930EE5">
            <w:pPr>
              <w:pStyle w:val="Off-Month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0E8849" w14:textId="77777777" w:rsidR="00CF06B1" w:rsidRDefault="00930EE5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8F453D" w14:textId="77777777" w:rsidR="00CF06B1" w:rsidRDefault="00930EE5">
            <w:pPr>
              <w:pStyle w:val="Off-MonthDate"/>
            </w:pPr>
            <w:r>
              <w:t>8</w:t>
            </w:r>
          </w:p>
        </w:tc>
      </w:tr>
      <w:tr w:rsidR="00CF06B1" w14:paraId="7A23BD9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6E653F8E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3D440A7F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765370CB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7A1B0099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78F2DA4D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17ADAB65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7C94F90F" w14:textId="77777777" w:rsidR="00CF06B1" w:rsidRDefault="00CF06B1"/>
        </w:tc>
      </w:tr>
    </w:tbl>
    <w:p w14:paraId="482C4D1A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CB036A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22674F" w14:textId="77777777" w:rsidR="00CF06B1" w:rsidRDefault="002610E2">
            <w:r>
              <w:t>ASIAN-PACIFIC AMERICAN HERITAGE MONTH</w:t>
            </w:r>
          </w:p>
          <w:p w14:paraId="3E726704" w14:textId="77777777" w:rsidR="002610E2" w:rsidRDefault="002610E2">
            <w:r>
              <w:t>MENTAL HEALTH MONTH</w:t>
            </w:r>
          </w:p>
          <w:p w14:paraId="4C747959" w14:textId="77777777" w:rsidR="002610E2" w:rsidRDefault="002610E2">
            <w:r>
              <w:t>FOSTER CARE MONTH</w:t>
            </w:r>
          </w:p>
          <w:p w14:paraId="6696A7CC" w14:textId="66818C59" w:rsidR="002610E2" w:rsidRDefault="002610E2">
            <w:r>
              <w:t>TEEN PREGNANCY PREVENTION MONTH</w:t>
            </w:r>
          </w:p>
        </w:tc>
      </w:tr>
      <w:tr w:rsidR="00CF06B1" w14:paraId="58ED0C1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F2D233E" w14:textId="77777777" w:rsidR="00CF06B1" w:rsidRDefault="004E77A9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11ADF06C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18F6AD2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65C03DB5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5E3565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33375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DDC6D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20EFBB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99AE6D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C56F1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41AAE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050F6E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B0C37F3" w14:textId="77777777" w:rsidR="00C71A75" w:rsidRDefault="00E41AC1" w:rsidP="00C71A75">
            <w:pPr>
              <w:pStyle w:val="Off-MonthDate"/>
            </w:pPr>
            <w:r>
              <w:t>2</w:t>
            </w:r>
            <w:r w:rsidR="005106B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CB2E08" w14:textId="77777777" w:rsidR="00C71A75" w:rsidRDefault="00E41AC1" w:rsidP="00C71A75">
            <w:pPr>
              <w:pStyle w:val="Off-MonthDate"/>
            </w:pPr>
            <w:r>
              <w:t>2</w:t>
            </w:r>
            <w:r w:rsidR="005106B4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3B1D10F" w14:textId="77777777" w:rsidR="00C71A75" w:rsidRDefault="00E41AC1" w:rsidP="00784CE8">
            <w:pPr>
              <w:pStyle w:val="Off-MonthDate"/>
            </w:pPr>
            <w:r>
              <w:t>2</w:t>
            </w:r>
            <w:r w:rsidR="005106B4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ADF25C" w14:textId="77777777" w:rsidR="00C71A75" w:rsidRDefault="005106B4" w:rsidP="00784CE8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3778F4" w14:textId="77777777" w:rsidR="00C71A75" w:rsidRDefault="00E41AC1" w:rsidP="00784CE8">
            <w:pPr>
              <w:pStyle w:val="Off-MonthDate"/>
            </w:pPr>
            <w:r>
              <w:t>3</w:t>
            </w:r>
            <w:r w:rsidR="005106B4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6281810" w14:textId="77777777" w:rsidR="00C71A75" w:rsidRDefault="005106B4" w:rsidP="005106B4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B2FD51C" w14:textId="77777777" w:rsidR="00C71A75" w:rsidRDefault="005106B4" w:rsidP="00C71A75">
            <w:pPr>
              <w:pStyle w:val="Date"/>
            </w:pPr>
            <w:r>
              <w:t>1</w:t>
            </w:r>
          </w:p>
        </w:tc>
      </w:tr>
      <w:tr w:rsidR="00CF06B1" w14:paraId="5D33320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209A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9D01C6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FDDD9EE" w14:textId="77777777" w:rsidR="00CF06B1" w:rsidRDefault="00CF06B1" w:rsidP="00784CE8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FE62BF" w14:textId="77777777" w:rsidR="00CF06B1" w:rsidRDefault="00CF06B1" w:rsidP="00784CE8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1EE05A" w14:textId="77777777" w:rsidR="00CF06B1" w:rsidRDefault="00CF06B1" w:rsidP="00784CE8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91A18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EF9BA8" w14:textId="77777777" w:rsidR="00CF06B1" w:rsidRDefault="00CF06B1"/>
        </w:tc>
      </w:tr>
      <w:tr w:rsidR="00CF06B1" w14:paraId="471B890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141B81" w14:textId="77777777" w:rsidR="00CF06B1" w:rsidRDefault="005106B4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E6FE439" w14:textId="77777777" w:rsidR="00CF06B1" w:rsidRDefault="005106B4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936008" w14:textId="77777777" w:rsidR="00CF06B1" w:rsidRDefault="005106B4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D80088" w14:textId="77777777" w:rsidR="00CF06B1" w:rsidRDefault="005106B4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990AEB" w14:textId="77777777" w:rsidR="00CF06B1" w:rsidRDefault="005106B4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44A4F9" w14:textId="77777777" w:rsidR="00CF06B1" w:rsidRDefault="005106B4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79C8DC" w14:textId="77777777" w:rsidR="00CF06B1" w:rsidRDefault="005106B4">
            <w:pPr>
              <w:pStyle w:val="Date"/>
            </w:pPr>
            <w:r>
              <w:t>8</w:t>
            </w:r>
          </w:p>
        </w:tc>
      </w:tr>
      <w:tr w:rsidR="00CF06B1" w14:paraId="30E0FED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65652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AE57FAC" w14:textId="2F52C3D0" w:rsidR="00CF06B1" w:rsidRDefault="002610E2">
            <w:r>
              <w:t>Cancer Survivor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15FDDC6" w14:textId="3036D05F" w:rsidR="00CF06B1" w:rsidRPr="00D83168" w:rsidRDefault="00DE35FC">
            <w:pPr>
              <w:rPr>
                <w:b/>
              </w:rPr>
            </w:pPr>
            <w:r w:rsidRPr="00D83168">
              <w:rPr>
                <w:b/>
                <w:sz w:val="16"/>
              </w:rPr>
              <w:t>LifeSkill</w:t>
            </w:r>
            <w:r w:rsidR="00A8517C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CBCB2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63E337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B487BCD" w14:textId="1D76247D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1B19835" w14:textId="77777777" w:rsidR="00CF06B1" w:rsidRDefault="003A0C7C">
            <w:r>
              <w:t>Outreach Ministry</w:t>
            </w:r>
          </w:p>
          <w:p w14:paraId="3287EA79" w14:textId="77777777" w:rsidR="00A8517C" w:rsidRDefault="00A8517C"/>
          <w:p w14:paraId="16C223B8" w14:textId="64221F13" w:rsidR="00A8517C" w:rsidRDefault="00A8517C">
            <w:r>
              <w:t xml:space="preserve">JC </w:t>
            </w:r>
            <w:r w:rsidR="00DE35FC">
              <w:t>Juneteenth</w:t>
            </w:r>
          </w:p>
        </w:tc>
      </w:tr>
      <w:tr w:rsidR="00CF06B1" w14:paraId="6B5D48E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9C81E0" w14:textId="77777777" w:rsidR="00CF06B1" w:rsidRDefault="005106B4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92F4213" w14:textId="77777777" w:rsidR="00CF06B1" w:rsidRDefault="00E41AC1">
            <w:pPr>
              <w:pStyle w:val="Date"/>
            </w:pPr>
            <w:r>
              <w:t>1</w:t>
            </w:r>
            <w:r w:rsidR="005106B4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5068241" w14:textId="77777777" w:rsidR="00CF06B1" w:rsidRDefault="00E41AC1">
            <w:pPr>
              <w:pStyle w:val="Date"/>
            </w:pPr>
            <w:r>
              <w:t>1</w:t>
            </w:r>
            <w:r w:rsidR="005106B4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BFF007" w14:textId="77777777" w:rsidR="00CF06B1" w:rsidRDefault="00E41AC1">
            <w:pPr>
              <w:pStyle w:val="Date"/>
            </w:pPr>
            <w:r>
              <w:t>1</w:t>
            </w:r>
            <w:r w:rsidR="005106B4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67EC1E" w14:textId="77777777" w:rsidR="00CF06B1" w:rsidRDefault="00E41AC1">
            <w:pPr>
              <w:pStyle w:val="Date"/>
            </w:pPr>
            <w:r>
              <w:t>1</w:t>
            </w:r>
            <w:r w:rsidR="005106B4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DA4836" w14:textId="77777777" w:rsidR="00CF06B1" w:rsidRDefault="00E41AC1">
            <w:pPr>
              <w:pStyle w:val="Date"/>
            </w:pPr>
            <w:r>
              <w:t>1</w:t>
            </w:r>
            <w:r w:rsidR="005106B4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1112FA2" w14:textId="77777777" w:rsidR="00CF06B1" w:rsidRDefault="00E41AC1">
            <w:pPr>
              <w:pStyle w:val="Date"/>
            </w:pPr>
            <w:r>
              <w:t>1</w:t>
            </w:r>
            <w:r w:rsidR="005106B4">
              <w:t>5</w:t>
            </w:r>
          </w:p>
        </w:tc>
      </w:tr>
      <w:tr w:rsidR="00CF06B1" w14:paraId="1F42147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4C25A5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F11DEF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CBC28B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4BA40F63" w14:textId="0726EB0A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FEF186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2877C7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2BF77E3" w14:textId="58628176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672D4F" w14:textId="77777777" w:rsidR="00CF06B1" w:rsidRDefault="00CF06B1"/>
        </w:tc>
      </w:tr>
      <w:tr w:rsidR="00CF06B1" w14:paraId="3A9442D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1871EC" w14:textId="77777777" w:rsidR="00CF06B1" w:rsidRDefault="004E77A9">
            <w:pPr>
              <w:pStyle w:val="Date"/>
            </w:pPr>
            <w:r>
              <w:t>1</w:t>
            </w:r>
            <w:r w:rsidR="005106B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D75043" w14:textId="77777777" w:rsidR="00CF06B1" w:rsidRDefault="00E41AC1">
            <w:pPr>
              <w:pStyle w:val="Date"/>
            </w:pPr>
            <w:r>
              <w:t>1</w:t>
            </w:r>
            <w:r w:rsidR="005106B4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2EF8E6" w14:textId="77777777" w:rsidR="00CF06B1" w:rsidRDefault="00E41AC1">
            <w:pPr>
              <w:pStyle w:val="Date"/>
            </w:pPr>
            <w:r>
              <w:t>1</w:t>
            </w:r>
            <w:r w:rsidR="005106B4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F723C" w14:textId="77777777" w:rsidR="00CF06B1" w:rsidRDefault="005106B4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9E4A1B" w14:textId="77777777" w:rsidR="00CF06B1" w:rsidRDefault="00E41AC1">
            <w:pPr>
              <w:pStyle w:val="Date"/>
            </w:pPr>
            <w:r>
              <w:t>2</w:t>
            </w:r>
            <w:r w:rsidR="005106B4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8DAD45" w14:textId="77777777" w:rsidR="00CF06B1" w:rsidRDefault="00E41AC1">
            <w:pPr>
              <w:pStyle w:val="Date"/>
            </w:pPr>
            <w:r>
              <w:t>2</w:t>
            </w:r>
            <w:r w:rsidR="005106B4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93D2A7F" w14:textId="77777777" w:rsidR="00CF06B1" w:rsidRDefault="00E41AC1">
            <w:pPr>
              <w:pStyle w:val="Date"/>
            </w:pPr>
            <w:r>
              <w:t>2</w:t>
            </w:r>
            <w:r w:rsidR="005106B4">
              <w:t>2</w:t>
            </w:r>
          </w:p>
        </w:tc>
      </w:tr>
      <w:tr w:rsidR="00CF06B1" w14:paraId="0C0BD648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4D54A48" w14:textId="67A862F8" w:rsidR="00CF06B1" w:rsidRDefault="00870602">
            <w:r>
              <w:t>Father’s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8FA8F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A832FC" w14:textId="123D34A4" w:rsidR="00A8517C" w:rsidRDefault="00A8517C" w:rsidP="004D7531">
            <w:pPr>
              <w:spacing w:before="0" w:after="0"/>
            </w:pPr>
            <w:r>
              <w:t>EP Staff</w:t>
            </w:r>
            <w:r w:rsidR="004D7531">
              <w:t xml:space="preserve"> Mtg</w:t>
            </w:r>
          </w:p>
          <w:p w14:paraId="020C9B6A" w14:textId="69A24BA7" w:rsidR="004D7531" w:rsidRDefault="004D7531" w:rsidP="00A8517C">
            <w:r>
              <w:t>5:30-6:30pm</w:t>
            </w:r>
          </w:p>
          <w:p w14:paraId="5352BCEA" w14:textId="58B8BB52" w:rsidR="00CF06B1" w:rsidRDefault="00A8517C" w:rsidP="00A8517C">
            <w:r w:rsidRPr="00B77338">
              <w:rPr>
                <w:b/>
                <w:sz w:val="16"/>
              </w:rPr>
              <w:t>Mentorship 6:30-7:30pm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8263008" w14:textId="21D39DEF" w:rsidR="00CF06B1" w:rsidRDefault="00870602">
            <w:r>
              <w:t>Juneteenth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0D604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8332E35" w14:textId="560D7298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805363" w14:textId="77777777" w:rsidR="00CF06B1" w:rsidRDefault="00CF06B1"/>
        </w:tc>
      </w:tr>
      <w:tr w:rsidR="00CF06B1" w14:paraId="73CE636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284F6A" w14:textId="77777777" w:rsidR="00CF06B1" w:rsidRDefault="004E77A9">
            <w:pPr>
              <w:pStyle w:val="Date"/>
            </w:pPr>
            <w:r>
              <w:t>2</w:t>
            </w:r>
            <w:r w:rsidR="005106B4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B6561" w14:textId="77777777" w:rsidR="00CF06B1" w:rsidRDefault="00E41AC1">
            <w:pPr>
              <w:pStyle w:val="Date"/>
            </w:pPr>
            <w:r>
              <w:t>2</w:t>
            </w:r>
            <w:r w:rsidR="005106B4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EED2C34" w14:textId="77777777" w:rsidR="00CF06B1" w:rsidRDefault="00E41AC1">
            <w:pPr>
              <w:pStyle w:val="Date"/>
            </w:pPr>
            <w:r>
              <w:t>2</w:t>
            </w:r>
            <w:r w:rsidR="005106B4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C5AB4C" w14:textId="77777777" w:rsidR="00CF06B1" w:rsidRDefault="00E41AC1">
            <w:pPr>
              <w:pStyle w:val="Date"/>
            </w:pPr>
            <w:r>
              <w:t>2</w:t>
            </w:r>
            <w:r w:rsidR="005106B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9494560" w14:textId="77777777" w:rsidR="00CF06B1" w:rsidRDefault="00E41AC1">
            <w:pPr>
              <w:pStyle w:val="Date"/>
            </w:pPr>
            <w:r>
              <w:t>2</w:t>
            </w:r>
            <w:r w:rsidR="005106B4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AF72148" w14:textId="77777777" w:rsidR="00CF06B1" w:rsidRDefault="00E41AC1" w:rsidP="00784CE8">
            <w:pPr>
              <w:pStyle w:val="Date"/>
            </w:pPr>
            <w:r>
              <w:t>2</w:t>
            </w:r>
            <w:r w:rsidR="005106B4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C4A3D7" w14:textId="77777777" w:rsidR="00CF06B1" w:rsidRDefault="005106B4" w:rsidP="00784CE8">
            <w:pPr>
              <w:pStyle w:val="Date"/>
            </w:pPr>
            <w:r>
              <w:t>29</w:t>
            </w:r>
          </w:p>
        </w:tc>
      </w:tr>
      <w:tr w:rsidR="00CF06B1" w14:paraId="0DA55348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FC7EFE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4C805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298A39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45E52FC6" w14:textId="5385C00B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4669D6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FB1C73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CE3583" w14:textId="5CF20C2E" w:rsidR="00361FD3" w:rsidRDefault="00361FD3"/>
          <w:p w14:paraId="123495C6" w14:textId="62DF5EE2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628C19" w14:textId="77777777" w:rsidR="00CF06B1" w:rsidRDefault="00CF06B1"/>
        </w:tc>
      </w:tr>
      <w:tr w:rsidR="00CF06B1" w14:paraId="1CDD61A0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A78AD7A" w14:textId="77777777" w:rsidR="00CF06B1" w:rsidRDefault="005106B4" w:rsidP="005106B4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A3DD44" w14:textId="77777777" w:rsidR="00CF06B1" w:rsidRDefault="005106B4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36C392C" w14:textId="77777777" w:rsidR="00CF06B1" w:rsidRDefault="005106B4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D9FAB0" w14:textId="77777777" w:rsidR="00CF06B1" w:rsidRDefault="005106B4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732A7F" w14:textId="77777777" w:rsidR="00CF06B1" w:rsidRDefault="005106B4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F322DF1" w14:textId="77777777" w:rsidR="00CF06B1" w:rsidRDefault="005106B4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3194E4B" w14:textId="77777777" w:rsidR="00CF06B1" w:rsidRDefault="005106B4">
            <w:pPr>
              <w:pStyle w:val="Off-MonthDate"/>
            </w:pPr>
            <w:r>
              <w:t>6</w:t>
            </w:r>
          </w:p>
        </w:tc>
      </w:tr>
      <w:tr w:rsidR="00CF06B1" w14:paraId="7077983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3F6EA73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28D27E0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5C3F9E01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F9D8035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84C1DB0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B1BB7C4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16590FA" w14:textId="77777777" w:rsidR="00CF06B1" w:rsidRDefault="00CF06B1"/>
        </w:tc>
      </w:tr>
    </w:tbl>
    <w:p w14:paraId="371673AE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0A5DFD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1FB15C4" w14:textId="77777777" w:rsidR="00CF06B1" w:rsidRDefault="002610E2">
            <w:r>
              <w:t>PTSD AWARENESS MONTH</w:t>
            </w:r>
          </w:p>
          <w:p w14:paraId="3D4BBD73" w14:textId="77777777" w:rsidR="002610E2" w:rsidRDefault="002610E2">
            <w:r>
              <w:t>SAFETY MONTH</w:t>
            </w:r>
          </w:p>
          <w:p w14:paraId="7A03C85E" w14:textId="77777777" w:rsidR="002610E2" w:rsidRDefault="002610E2">
            <w:r>
              <w:t>MEN’S HEALTH MONTH</w:t>
            </w:r>
          </w:p>
          <w:p w14:paraId="0CD446DA" w14:textId="77777777" w:rsidR="002610E2" w:rsidRDefault="002610E2">
            <w:r>
              <w:t>LGBT PRIDE MONTH</w:t>
            </w:r>
          </w:p>
          <w:p w14:paraId="7360B8FE" w14:textId="73869378" w:rsidR="002610E2" w:rsidRDefault="002610E2"/>
        </w:tc>
      </w:tr>
      <w:tr w:rsidR="00CF06B1" w14:paraId="30500EA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689D0DD" w14:textId="77777777" w:rsidR="00CF06B1" w:rsidRDefault="004E77A9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001E953E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0A4F70DF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2F3B0959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A9C61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217192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0EA244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73D555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CBF46C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6CA534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0AB12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7114B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E26F8E" w14:textId="77777777" w:rsidR="00C71A75" w:rsidRDefault="00162205" w:rsidP="00162205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7DE545B" w14:textId="77777777" w:rsidR="00C71A75" w:rsidRDefault="00162205" w:rsidP="00784CE8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57029E" w14:textId="77777777" w:rsidR="00C71A75" w:rsidRDefault="00162205" w:rsidP="00784CE8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0C6641" w14:textId="77777777" w:rsidR="00C71A75" w:rsidRDefault="00162205" w:rsidP="00784CE8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6BB92F2" w14:textId="77777777" w:rsidR="00C71A75" w:rsidRDefault="00162205" w:rsidP="00784CE8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0124C2" w14:textId="77777777" w:rsidR="00C71A75" w:rsidRDefault="00162205" w:rsidP="00784CE8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7EBEDF5" w14:textId="77777777" w:rsidR="00C71A75" w:rsidRDefault="00162205" w:rsidP="00C71A75">
            <w:pPr>
              <w:pStyle w:val="Date"/>
            </w:pPr>
            <w:r>
              <w:t>6</w:t>
            </w:r>
          </w:p>
        </w:tc>
      </w:tr>
      <w:tr w:rsidR="00CF06B1" w14:paraId="146AE3C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2684242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4C2C381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30A6D" w14:textId="6E0A8CB1" w:rsidR="00CF06B1" w:rsidRPr="00D83168" w:rsidRDefault="00CF06B1" w:rsidP="00784CE8">
            <w:pPr>
              <w:pStyle w:val="Date"/>
              <w:rPr>
                <w:b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143B3EA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D59FA50" w14:textId="2A291878" w:rsidR="00CF06B1" w:rsidRPr="00361FD3" w:rsidRDefault="00C63B21" w:rsidP="00C63B21">
            <w:pPr>
              <w:pStyle w:val="Date"/>
              <w:jc w:val="center"/>
              <w:rPr>
                <w:b/>
                <w:sz w:val="18"/>
              </w:rPr>
            </w:pPr>
            <w:r w:rsidRPr="00A8517C">
              <w:rPr>
                <w:b/>
                <w:sz w:val="14"/>
              </w:rPr>
              <w:t>Independence Day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FE4B4E5" w14:textId="4CCA2E2E" w:rsidR="00CF06B1" w:rsidRPr="00361FD3" w:rsidRDefault="00CF06B1" w:rsidP="00784CE8">
            <w:pPr>
              <w:pStyle w:val="Date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3FC62E6" w14:textId="77777777" w:rsidR="00CF06B1" w:rsidRDefault="00CF06B1"/>
        </w:tc>
      </w:tr>
      <w:tr w:rsidR="00CF06B1" w14:paraId="6541264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B0208D" w14:textId="77777777" w:rsidR="00CF06B1" w:rsidRDefault="00162205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DDBF53" w14:textId="77777777" w:rsidR="00CF06B1" w:rsidRDefault="00162205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401C7E4" w14:textId="77777777" w:rsidR="00CF06B1" w:rsidRDefault="00162205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35E4FAB" w14:textId="77777777" w:rsidR="00CF06B1" w:rsidRDefault="00E41AC1">
            <w:pPr>
              <w:pStyle w:val="Date"/>
            </w:pPr>
            <w:r>
              <w:t>1</w:t>
            </w:r>
            <w:r w:rsidR="0016220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42324CC" w14:textId="77777777" w:rsidR="00CF06B1" w:rsidRDefault="00E41AC1">
            <w:pPr>
              <w:pStyle w:val="Date"/>
            </w:pPr>
            <w:r>
              <w:t>1</w:t>
            </w:r>
            <w:r w:rsidR="00162205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475923" w14:textId="77777777" w:rsidR="00CF06B1" w:rsidRDefault="00E41AC1">
            <w:pPr>
              <w:pStyle w:val="Date"/>
            </w:pPr>
            <w:r>
              <w:t>1</w:t>
            </w:r>
            <w:r w:rsidR="00162205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3361F2" w14:textId="77777777" w:rsidR="00CF06B1" w:rsidRDefault="00E41AC1">
            <w:pPr>
              <w:pStyle w:val="Date"/>
            </w:pPr>
            <w:r>
              <w:t>1</w:t>
            </w:r>
            <w:r w:rsidR="00162205">
              <w:t>3</w:t>
            </w:r>
          </w:p>
        </w:tc>
      </w:tr>
      <w:tr w:rsidR="00CF06B1" w14:paraId="28AEC4B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F674A5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9AD6F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734F3BB" w14:textId="1F70BA3F" w:rsidR="00CF06B1" w:rsidRPr="00D83168" w:rsidRDefault="00900068">
            <w:pPr>
              <w:rPr>
                <w:b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577236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95F16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15B8F42" w14:textId="035A8304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0939458" w14:textId="78B716F5" w:rsidR="00CF06B1" w:rsidRDefault="003A0C7C">
            <w:r>
              <w:t>Outreach Ministry</w:t>
            </w:r>
          </w:p>
        </w:tc>
      </w:tr>
      <w:tr w:rsidR="00CF06B1" w14:paraId="39624C5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3BE8B05" w14:textId="77777777" w:rsidR="00CF06B1" w:rsidRDefault="00E41AC1">
            <w:pPr>
              <w:pStyle w:val="Date"/>
            </w:pPr>
            <w:r>
              <w:t>1</w:t>
            </w:r>
            <w:r w:rsidR="00162205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E826C7" w14:textId="77777777" w:rsidR="00CF06B1" w:rsidRDefault="00E41AC1">
            <w:pPr>
              <w:pStyle w:val="Date"/>
            </w:pPr>
            <w:r>
              <w:t>1</w:t>
            </w:r>
            <w:r w:rsidR="00162205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248E4A" w14:textId="77777777" w:rsidR="00CF06B1" w:rsidRDefault="00E41AC1">
            <w:pPr>
              <w:pStyle w:val="Date"/>
            </w:pPr>
            <w:r>
              <w:t>1</w:t>
            </w:r>
            <w:r w:rsidR="00162205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D73793C" w14:textId="77777777" w:rsidR="00CF06B1" w:rsidRDefault="00E41AC1">
            <w:pPr>
              <w:pStyle w:val="Date"/>
            </w:pPr>
            <w:r>
              <w:t>1</w:t>
            </w:r>
            <w:r w:rsidR="00162205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FED028" w14:textId="77777777" w:rsidR="00CF06B1" w:rsidRDefault="00E41AC1">
            <w:pPr>
              <w:pStyle w:val="Date"/>
            </w:pPr>
            <w:r>
              <w:t>1</w:t>
            </w:r>
            <w:r w:rsidR="00162205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78474D0" w14:textId="77777777" w:rsidR="00CF06B1" w:rsidRDefault="00162205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8200B6" w14:textId="77777777" w:rsidR="00CF06B1" w:rsidRDefault="00E41AC1">
            <w:pPr>
              <w:pStyle w:val="Date"/>
            </w:pPr>
            <w:r>
              <w:t>2</w:t>
            </w:r>
            <w:r w:rsidR="00162205">
              <w:t>0</w:t>
            </w:r>
          </w:p>
        </w:tc>
      </w:tr>
      <w:tr w:rsidR="00CF06B1" w14:paraId="42B4D2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167F3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91A446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5472AD" w14:textId="0F1ED36E" w:rsidR="00A8517C" w:rsidRDefault="00A8517C" w:rsidP="00A8517C">
            <w:r>
              <w:t xml:space="preserve">EP Staff </w:t>
            </w:r>
            <w:r w:rsidR="004D7531">
              <w:t>Mtg 5:30-6:30pm</w:t>
            </w:r>
            <w:r>
              <w:t xml:space="preserve"> </w:t>
            </w:r>
          </w:p>
          <w:p w14:paraId="7FBE254F" w14:textId="3968987C" w:rsidR="00CF06B1" w:rsidRDefault="00DE35FC" w:rsidP="00A8517C">
            <w:r w:rsidRPr="00D83168">
              <w:rPr>
                <w:b/>
                <w:sz w:val="16"/>
              </w:rPr>
              <w:t>LifeSkill</w:t>
            </w:r>
            <w:r w:rsidR="00302005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CAA537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6B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541F47" w14:textId="4260DDEF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40C43B" w14:textId="77777777" w:rsidR="00CF06B1" w:rsidRDefault="00CF06B1"/>
        </w:tc>
      </w:tr>
      <w:tr w:rsidR="00CF06B1" w14:paraId="25618B1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DF540D3" w14:textId="77777777" w:rsidR="00CF06B1" w:rsidRDefault="00E41AC1">
            <w:pPr>
              <w:pStyle w:val="Date"/>
            </w:pPr>
            <w:r>
              <w:t>2</w:t>
            </w:r>
            <w:r w:rsidR="00162205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4C4987F" w14:textId="77777777" w:rsidR="00CF06B1" w:rsidRDefault="00E41AC1">
            <w:pPr>
              <w:pStyle w:val="Date"/>
            </w:pPr>
            <w:r>
              <w:t>2</w:t>
            </w:r>
            <w:r w:rsidR="00162205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1B22AA" w14:textId="77777777" w:rsidR="00CF06B1" w:rsidRDefault="00E41AC1">
            <w:pPr>
              <w:pStyle w:val="Date"/>
            </w:pPr>
            <w:r>
              <w:t>2</w:t>
            </w:r>
            <w:r w:rsidR="00162205"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0DCE7E" w14:textId="77777777" w:rsidR="00CF06B1" w:rsidRDefault="00E41AC1">
            <w:pPr>
              <w:pStyle w:val="Date"/>
            </w:pPr>
            <w:r>
              <w:t>2</w:t>
            </w:r>
            <w:r w:rsidR="00162205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5B77FA2" w14:textId="77777777" w:rsidR="00CF06B1" w:rsidRDefault="00E41AC1">
            <w:pPr>
              <w:pStyle w:val="Date"/>
            </w:pPr>
            <w:r>
              <w:t>2</w:t>
            </w:r>
            <w:r w:rsidR="00162205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BA824BE" w14:textId="77777777" w:rsidR="00CF06B1" w:rsidRDefault="00E41AC1">
            <w:pPr>
              <w:pStyle w:val="Date"/>
            </w:pPr>
            <w:r>
              <w:t>2</w:t>
            </w:r>
            <w:r w:rsidR="00162205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C968463" w14:textId="77777777" w:rsidR="00CF06B1" w:rsidRDefault="00E41AC1">
            <w:pPr>
              <w:pStyle w:val="Date"/>
            </w:pPr>
            <w:r>
              <w:t>2</w:t>
            </w:r>
            <w:r w:rsidR="00162205">
              <w:t>7</w:t>
            </w:r>
          </w:p>
        </w:tc>
      </w:tr>
      <w:tr w:rsidR="00CF06B1" w14:paraId="4F893F9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A21523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B5ABFB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378FBB6" w14:textId="6AC4F149" w:rsidR="00CF06B1" w:rsidRPr="00D83168" w:rsidRDefault="00900068">
            <w:pPr>
              <w:rPr>
                <w:b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  <w:r w:rsidR="00452AA2">
              <w:rPr>
                <w:b/>
                <w:sz w:val="16"/>
              </w:rPr>
              <w:t>6:30-8:00pm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35D4C1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D3DA39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8994BBD" w14:textId="20C2E92E" w:rsidR="00361FD3" w:rsidRDefault="00361FD3"/>
          <w:p w14:paraId="40B9B464" w14:textId="6CB8256A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4A46C2" w14:textId="77777777" w:rsidR="00CF06B1" w:rsidRDefault="00CF06B1"/>
        </w:tc>
      </w:tr>
      <w:tr w:rsidR="00CF06B1" w14:paraId="133D738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587544" w14:textId="77777777" w:rsidR="00CF06B1" w:rsidRDefault="004E77A9">
            <w:pPr>
              <w:pStyle w:val="Date"/>
            </w:pPr>
            <w:r>
              <w:t>2</w:t>
            </w:r>
            <w:r w:rsidR="00162205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979881" w14:textId="77777777" w:rsidR="00CF06B1" w:rsidRDefault="00162205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C26ECB" w14:textId="77777777" w:rsidR="00CF06B1" w:rsidRDefault="00162205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F214B19" w14:textId="77777777" w:rsidR="00CF06B1" w:rsidRDefault="00162205" w:rsidP="00162205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4AC064" w14:textId="77777777" w:rsidR="00CF06B1" w:rsidRDefault="00162205" w:rsidP="00784CE8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C3B303" w14:textId="77777777" w:rsidR="00CF06B1" w:rsidRDefault="00162205" w:rsidP="00784CE8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7B76F81" w14:textId="77777777" w:rsidR="00CF06B1" w:rsidRDefault="00162205" w:rsidP="00784CE8">
            <w:pPr>
              <w:pStyle w:val="Off-MonthDate"/>
            </w:pPr>
            <w:r>
              <w:t>3</w:t>
            </w:r>
          </w:p>
        </w:tc>
      </w:tr>
      <w:tr w:rsidR="00CF06B1" w14:paraId="54278EE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786608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93119DE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BA2DC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07B9DEA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65D354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A6915A1" w14:textId="77777777" w:rsidR="00CF06B1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6FB2B5" w14:textId="77777777" w:rsidR="00CF06B1" w:rsidRDefault="00CF06B1" w:rsidP="00784CE8">
            <w:pPr>
              <w:pStyle w:val="Off-MonthDate"/>
            </w:pPr>
          </w:p>
        </w:tc>
      </w:tr>
      <w:tr w:rsidR="00CF06B1" w14:paraId="50B126D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A27397" w14:textId="77777777" w:rsidR="00CF06B1" w:rsidRDefault="00162205" w:rsidP="00784CE8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390D65" w14:textId="77777777" w:rsidR="00CF06B1" w:rsidRDefault="00162205" w:rsidP="00784CE8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AC3B59B" w14:textId="77777777" w:rsidR="00CF06B1" w:rsidRDefault="00162205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11AD3F3" w14:textId="77777777" w:rsidR="00CF06B1" w:rsidRDefault="00162205" w:rsidP="00784CE8">
            <w:pPr>
              <w:pStyle w:val="Off-Month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41E68C" w14:textId="77777777" w:rsidR="00CF06B1" w:rsidRDefault="00162205" w:rsidP="00784CE8">
            <w:pPr>
              <w:pStyle w:val="Off-Month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365777" w14:textId="77777777" w:rsidR="00CF06B1" w:rsidRDefault="00162205" w:rsidP="00784CE8">
            <w:pPr>
              <w:pStyle w:val="Off-Month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3C61219" w14:textId="77777777" w:rsidR="00CF06B1" w:rsidRDefault="00E41AC1" w:rsidP="00784CE8">
            <w:pPr>
              <w:pStyle w:val="Off-MonthDate"/>
            </w:pPr>
            <w:r>
              <w:t>1</w:t>
            </w:r>
            <w:r w:rsidR="00162205">
              <w:t>0</w:t>
            </w:r>
          </w:p>
        </w:tc>
      </w:tr>
      <w:tr w:rsidR="00CF06B1" w14:paraId="4DD3885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372B02AF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812B67D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0EF94C1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122A8490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42C30A1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2E523953" w14:textId="77777777" w:rsidR="00CF06B1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236DFEC5" w14:textId="77777777" w:rsidR="00CF06B1" w:rsidRDefault="00CF06B1" w:rsidP="00784CE8">
            <w:pPr>
              <w:pStyle w:val="Off-MonthDate"/>
            </w:pPr>
          </w:p>
        </w:tc>
      </w:tr>
    </w:tbl>
    <w:p w14:paraId="47220AA2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99727F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FFEB5F3" w14:textId="2E93D94F" w:rsidR="00CF06B1" w:rsidRDefault="002610E2">
            <w:r>
              <w:t>MINORITY MENTAL HEALTH MONTH</w:t>
            </w:r>
          </w:p>
        </w:tc>
      </w:tr>
      <w:tr w:rsidR="00CF06B1" w14:paraId="7F77737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6E4C56F" w14:textId="77777777" w:rsidR="00CF06B1" w:rsidRDefault="004E77A9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71770E96" w14:textId="77777777" w:rsidR="00CF06B1" w:rsidRDefault="00C75EFA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2495C0DA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796926CA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14213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4B39C2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3AE34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6EDBD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F527A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FF8D2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D62C29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077F52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2020400" w14:textId="77777777" w:rsidR="00824AF5" w:rsidRDefault="00684C15" w:rsidP="00784CE8">
            <w:pPr>
              <w:pStyle w:val="Off-MonthDate"/>
            </w:pPr>
            <w:r>
              <w:t>2</w:t>
            </w:r>
            <w:r w:rsidR="00C94074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2604E24" w14:textId="77777777" w:rsidR="00824AF5" w:rsidRDefault="00C94074" w:rsidP="00784CE8">
            <w:pPr>
              <w:pStyle w:val="Off-Month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3A28243" w14:textId="77777777" w:rsidR="00824AF5" w:rsidRDefault="00684C15" w:rsidP="00784CE8">
            <w:pPr>
              <w:pStyle w:val="Off-MonthDate"/>
            </w:pPr>
            <w:r>
              <w:t>3</w:t>
            </w:r>
            <w:r w:rsidR="00C94074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C6C0D3E" w14:textId="77777777" w:rsidR="00824AF5" w:rsidRDefault="00C94074" w:rsidP="00C94074">
            <w:pPr>
              <w:pStyle w:val="Off-Month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44F99C" w14:textId="77777777" w:rsidR="00824AF5" w:rsidRDefault="003B648D" w:rsidP="00824AF5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928B9B3" w14:textId="77777777" w:rsidR="00824AF5" w:rsidRDefault="003B648D" w:rsidP="00824AF5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A68F4AC" w14:textId="77777777" w:rsidR="00824AF5" w:rsidRDefault="003B648D" w:rsidP="00824AF5">
            <w:pPr>
              <w:pStyle w:val="Date"/>
            </w:pPr>
            <w:r>
              <w:t>3</w:t>
            </w:r>
          </w:p>
        </w:tc>
      </w:tr>
      <w:tr w:rsidR="00CF06B1" w14:paraId="4AFBE96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A9A9CBC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7BB7D4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D48308F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57BB10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43DDB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9CC251" w14:textId="70784AAC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D7704D" w14:textId="77777777" w:rsidR="00CF06B1" w:rsidRDefault="00CF06B1"/>
        </w:tc>
      </w:tr>
      <w:tr w:rsidR="00CF06B1" w14:paraId="7D36A8A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35ED6F" w14:textId="77777777" w:rsidR="00CF06B1" w:rsidRDefault="003B648D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E28D12" w14:textId="77777777" w:rsidR="00CF06B1" w:rsidRDefault="003B648D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64ACBE7" w14:textId="77777777" w:rsidR="00CF06B1" w:rsidRDefault="003B648D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E7D00A8" w14:textId="77777777" w:rsidR="00CF06B1" w:rsidRDefault="003B648D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C8F1F86" w14:textId="77777777" w:rsidR="00CF06B1" w:rsidRDefault="003B648D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9B92023" w14:textId="77777777" w:rsidR="00CF06B1" w:rsidRDefault="003B648D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12AAFF" w14:textId="77777777" w:rsidR="00CF06B1" w:rsidRDefault="00684C15">
            <w:pPr>
              <w:pStyle w:val="Date"/>
            </w:pPr>
            <w:r>
              <w:t>1</w:t>
            </w:r>
            <w:r w:rsidR="003B648D">
              <w:t>0</w:t>
            </w:r>
          </w:p>
        </w:tc>
      </w:tr>
      <w:tr w:rsidR="00CF06B1" w14:paraId="47092FF6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F16C28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CF11AD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E5D6D7" w14:textId="501A889B" w:rsidR="00CF06B1" w:rsidRPr="00D83168" w:rsidRDefault="00DE35FC">
            <w:pPr>
              <w:rPr>
                <w:b/>
              </w:rPr>
            </w:pPr>
            <w:r w:rsidRPr="00D83168">
              <w:rPr>
                <w:b/>
                <w:sz w:val="16"/>
              </w:rPr>
              <w:t>LifeSkill</w:t>
            </w:r>
            <w:r w:rsidR="00A8517C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26FCA6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5B49228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B57DFF9" w14:textId="51D594D4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382C53" w14:textId="39B42AEE" w:rsidR="00CF06B1" w:rsidRDefault="003A0C7C">
            <w:r>
              <w:t>Outreach Ministry</w:t>
            </w:r>
          </w:p>
        </w:tc>
      </w:tr>
      <w:tr w:rsidR="00CF06B1" w14:paraId="17CDDF58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81D8F8" w14:textId="77777777" w:rsidR="00CF06B1" w:rsidRDefault="004E77A9">
            <w:pPr>
              <w:pStyle w:val="Date"/>
            </w:pPr>
            <w:r>
              <w:t>1</w:t>
            </w:r>
            <w:r w:rsidR="003B648D"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E6D6B72" w14:textId="77777777" w:rsidR="00CF06B1" w:rsidRDefault="00684C15">
            <w:pPr>
              <w:pStyle w:val="Date"/>
            </w:pPr>
            <w:r>
              <w:t>1</w:t>
            </w:r>
            <w:r w:rsidR="003B648D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BFEDF3" w14:textId="77777777" w:rsidR="00CF06B1" w:rsidRDefault="00684C15">
            <w:pPr>
              <w:pStyle w:val="Date"/>
            </w:pPr>
            <w:r>
              <w:t>1</w:t>
            </w:r>
            <w:r w:rsidR="003B648D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C184EBB" w14:textId="77777777" w:rsidR="00CF06B1" w:rsidRDefault="00684C15">
            <w:pPr>
              <w:pStyle w:val="Date"/>
            </w:pPr>
            <w:r>
              <w:t>1</w:t>
            </w:r>
            <w:r w:rsidR="003B648D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B913266" w14:textId="77777777" w:rsidR="00CF06B1" w:rsidRDefault="00684C15">
            <w:pPr>
              <w:pStyle w:val="Date"/>
            </w:pPr>
            <w:r>
              <w:t>1</w:t>
            </w:r>
            <w:r w:rsidR="003B648D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C47646B" w14:textId="77777777" w:rsidR="00CF06B1" w:rsidRDefault="00684C15">
            <w:pPr>
              <w:pStyle w:val="Date"/>
            </w:pPr>
            <w:r>
              <w:t>1</w:t>
            </w:r>
            <w:r w:rsidR="003B648D"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9E45642" w14:textId="77777777" w:rsidR="00CF06B1" w:rsidRDefault="00684C15">
            <w:pPr>
              <w:pStyle w:val="Date"/>
            </w:pPr>
            <w:r>
              <w:t>1</w:t>
            </w:r>
            <w:r w:rsidR="003B648D">
              <w:t>7</w:t>
            </w:r>
          </w:p>
        </w:tc>
      </w:tr>
      <w:tr w:rsidR="00CF06B1" w14:paraId="63D53F8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FFE03B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EE2628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5AC7764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2DEA61A2" w14:textId="146A6A59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B04B1D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3E410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85234F7" w14:textId="09BB7C09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C6A5D8" w14:textId="77777777" w:rsidR="00CF06B1" w:rsidRDefault="00CF06B1"/>
        </w:tc>
      </w:tr>
      <w:tr w:rsidR="00CF06B1" w14:paraId="4337C0C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6F446F7" w14:textId="77777777" w:rsidR="00CF06B1" w:rsidRDefault="00684C15">
            <w:pPr>
              <w:pStyle w:val="Date"/>
            </w:pPr>
            <w:r>
              <w:t>1</w:t>
            </w:r>
            <w:r w:rsidR="003B648D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53286D" w14:textId="77777777" w:rsidR="00CF06B1" w:rsidRDefault="003B648D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42CE5D" w14:textId="77777777" w:rsidR="00CF06B1" w:rsidRDefault="00684C15">
            <w:pPr>
              <w:pStyle w:val="Date"/>
            </w:pPr>
            <w:r>
              <w:t>2</w:t>
            </w:r>
            <w:r w:rsidR="003B648D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F3ADC9" w14:textId="77777777" w:rsidR="00CF06B1" w:rsidRDefault="00684C15">
            <w:pPr>
              <w:pStyle w:val="Date"/>
            </w:pPr>
            <w:r>
              <w:t>2</w:t>
            </w:r>
            <w:r w:rsidR="003B648D"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ED65A" w14:textId="77777777" w:rsidR="00CF06B1" w:rsidRDefault="00684C15">
            <w:pPr>
              <w:pStyle w:val="Date"/>
            </w:pPr>
            <w:r>
              <w:t>2</w:t>
            </w:r>
            <w:r w:rsidR="003B648D"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2522ED5" w14:textId="77777777" w:rsidR="00CF06B1" w:rsidRDefault="00684C15">
            <w:pPr>
              <w:pStyle w:val="Date"/>
            </w:pPr>
            <w:r>
              <w:t>2</w:t>
            </w:r>
            <w:r w:rsidR="003B648D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5DB9033" w14:textId="77777777" w:rsidR="00CF06B1" w:rsidRDefault="00684C15">
            <w:pPr>
              <w:pStyle w:val="Date"/>
            </w:pPr>
            <w:r>
              <w:t>2</w:t>
            </w:r>
            <w:r w:rsidR="003B648D">
              <w:t>4</w:t>
            </w:r>
          </w:p>
        </w:tc>
      </w:tr>
      <w:tr w:rsidR="00CF06B1" w14:paraId="3142642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EC753A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65A1C7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6AC72BB" w14:textId="5AC06F0B" w:rsidR="00A8517C" w:rsidRDefault="00A8517C" w:rsidP="00A8517C">
            <w:r>
              <w:t xml:space="preserve">EP Staff </w:t>
            </w:r>
            <w:r w:rsidR="004D7531">
              <w:t>Mtg</w:t>
            </w:r>
            <w:r>
              <w:t xml:space="preserve"> </w:t>
            </w:r>
            <w:r w:rsidR="00E8198F">
              <w:t>5:30-6:30pm</w:t>
            </w:r>
          </w:p>
          <w:p w14:paraId="6A02FEBC" w14:textId="4B835658" w:rsidR="00CF06B1" w:rsidRDefault="00A8517C" w:rsidP="00A8517C">
            <w:r w:rsidRPr="00B77338">
              <w:rPr>
                <w:b/>
                <w:sz w:val="16"/>
              </w:rPr>
              <w:t>Mentorship 6:30-</w:t>
            </w:r>
            <w:r w:rsidR="00452AA2">
              <w:rPr>
                <w:b/>
                <w:sz w:val="16"/>
              </w:rPr>
              <w:t>8:00</w:t>
            </w:r>
            <w:r w:rsidRPr="00B77338">
              <w:rPr>
                <w:b/>
                <w:sz w:val="16"/>
              </w:rPr>
              <w:t>pm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FF355A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529BBF7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D1CB378" w14:textId="789211C6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11DDA09" w14:textId="77777777" w:rsidR="00CF06B1" w:rsidRDefault="00CF06B1"/>
        </w:tc>
      </w:tr>
      <w:tr w:rsidR="00CF06B1" w14:paraId="3C204FA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B085686" w14:textId="77777777" w:rsidR="00CF06B1" w:rsidRDefault="004E77A9">
            <w:pPr>
              <w:pStyle w:val="Date"/>
            </w:pPr>
            <w:r>
              <w:t>2</w:t>
            </w:r>
            <w:r w:rsidR="003B648D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9EC3B47" w14:textId="77777777" w:rsidR="00CF06B1" w:rsidRDefault="00684C15">
            <w:pPr>
              <w:pStyle w:val="Date"/>
            </w:pPr>
            <w:r>
              <w:t>2</w:t>
            </w:r>
            <w:r w:rsidR="003B648D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6AB0283" w14:textId="77777777" w:rsidR="00CF06B1" w:rsidRDefault="00684C15">
            <w:pPr>
              <w:pStyle w:val="Date"/>
            </w:pPr>
            <w:r>
              <w:t>2</w:t>
            </w:r>
            <w:r w:rsidR="003B648D"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98C2EC4" w14:textId="77777777" w:rsidR="00CF06B1" w:rsidRDefault="00684C15">
            <w:pPr>
              <w:pStyle w:val="Date"/>
            </w:pPr>
            <w:r>
              <w:t>2</w:t>
            </w:r>
            <w:r w:rsidR="003B648D"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EABA24" w14:textId="77777777" w:rsidR="00CF06B1" w:rsidRDefault="003B648D" w:rsidP="00784CE8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4F3E5FA" w14:textId="77777777" w:rsidR="00CF06B1" w:rsidRDefault="00684C15" w:rsidP="00784CE8">
            <w:pPr>
              <w:pStyle w:val="Date"/>
            </w:pPr>
            <w:r>
              <w:t>3</w:t>
            </w:r>
            <w:r w:rsidR="003B648D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CA54B4" w14:textId="77777777" w:rsidR="00CF06B1" w:rsidRDefault="003B648D" w:rsidP="003B648D">
            <w:pPr>
              <w:pStyle w:val="Date"/>
            </w:pPr>
            <w:r>
              <w:t>31</w:t>
            </w:r>
          </w:p>
        </w:tc>
      </w:tr>
      <w:tr w:rsidR="00CF06B1" w14:paraId="63D7BEF2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E9CF12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DCD23E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E649A44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237A6346" w14:textId="22231474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93F4A9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1DA51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533137E" w14:textId="16C0D517" w:rsidR="00361FD3" w:rsidRDefault="00361FD3"/>
          <w:p w14:paraId="1852AD69" w14:textId="10B915CD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D35103" w14:textId="77777777" w:rsidR="00CF06B1" w:rsidRDefault="00CF06B1"/>
        </w:tc>
      </w:tr>
      <w:tr w:rsidR="00CF06B1" w14:paraId="13A5A79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C54877" w14:textId="77777777" w:rsidR="00CF06B1" w:rsidRDefault="003B648D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979F56B" w14:textId="77777777" w:rsidR="00CF06B1" w:rsidRDefault="003B648D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6C8CAD6" w14:textId="77777777" w:rsidR="00CF06B1" w:rsidRDefault="003B648D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1A39BA" w14:textId="77777777" w:rsidR="00CF06B1" w:rsidRDefault="003B648D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256112" w14:textId="77777777" w:rsidR="00CF06B1" w:rsidRDefault="003B648D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A09DAD7" w14:textId="77777777" w:rsidR="00CF06B1" w:rsidRDefault="003B648D">
            <w:pPr>
              <w:pStyle w:val="Off-Month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71D21C7" w14:textId="77777777" w:rsidR="00CF06B1" w:rsidRDefault="003B648D">
            <w:pPr>
              <w:pStyle w:val="Off-MonthDate"/>
            </w:pPr>
            <w:r>
              <w:t>7</w:t>
            </w:r>
          </w:p>
        </w:tc>
      </w:tr>
      <w:tr w:rsidR="00CF06B1" w14:paraId="7B21F90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5519F1BD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5F5BC2DD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5E4F8501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2BAE66B5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5CA70472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0E626953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706F5BCF" w14:textId="77777777" w:rsidR="00CF06B1" w:rsidRDefault="00CF06B1"/>
        </w:tc>
      </w:tr>
    </w:tbl>
    <w:p w14:paraId="615C5471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B6E7341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0E9CA1" w14:textId="77777777" w:rsidR="00CF06B1" w:rsidRDefault="002610E2">
            <w:r>
              <w:t>IMMUNIZATION AWARENESS MONTH</w:t>
            </w:r>
          </w:p>
          <w:p w14:paraId="2E206278" w14:textId="6049E5F8" w:rsidR="002610E2" w:rsidRDefault="002610E2">
            <w:r>
              <w:t>BREASTFEEDING AWARENESS MONTH</w:t>
            </w:r>
          </w:p>
        </w:tc>
      </w:tr>
      <w:tr w:rsidR="00CF06B1" w14:paraId="2B151B1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7486066" w14:textId="77777777" w:rsidR="00CF06B1" w:rsidRDefault="004E77A9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EA71673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63BDD92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5F4B80B5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3FF700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F361F8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02059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9D48EC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037933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4D6FE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CB74C4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4FFFC21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E95832E" w14:textId="77777777" w:rsidR="00824AF5" w:rsidRDefault="003524CF" w:rsidP="003524CF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D67D55" w14:textId="77777777" w:rsidR="00824AF5" w:rsidRDefault="003524CF" w:rsidP="003524CF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7932F5F" w14:textId="77777777" w:rsidR="00824AF5" w:rsidRDefault="003524CF" w:rsidP="003524CF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8D3557" w14:textId="77777777" w:rsidR="00824AF5" w:rsidRDefault="003524CF" w:rsidP="003524CF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441EAC" w14:textId="77777777" w:rsidR="00824AF5" w:rsidRDefault="003524CF" w:rsidP="003524CF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59A50B" w14:textId="77777777" w:rsidR="00824AF5" w:rsidRDefault="003524CF" w:rsidP="003524CF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21D7AE0" w14:textId="77777777" w:rsidR="00824AF5" w:rsidRDefault="003524CF" w:rsidP="003524CF">
            <w:pPr>
              <w:pStyle w:val="Date"/>
            </w:pPr>
            <w:r>
              <w:t>7</w:t>
            </w:r>
          </w:p>
        </w:tc>
      </w:tr>
      <w:tr w:rsidR="00CF06B1" w14:paraId="1482EEC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1C5904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33B9AF4" w14:textId="099F649C" w:rsidR="00CF06B1" w:rsidRPr="00C63B21" w:rsidRDefault="00C63B21">
            <w:pPr>
              <w:rPr>
                <w:b/>
              </w:rPr>
            </w:pPr>
            <w:r w:rsidRPr="00C63B21">
              <w:rPr>
                <w:b/>
                <w:sz w:val="20"/>
              </w:rPr>
              <w:t>Labor Day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B442DB" w14:textId="392B1C20" w:rsidR="00CF06B1" w:rsidRPr="00D83168" w:rsidRDefault="00CF06B1">
            <w:pPr>
              <w:rPr>
                <w:b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759895" w14:textId="77777777" w:rsidR="00CF06B1" w:rsidRDefault="00CF06B1" w:rsidP="00784CE8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06B81D8" w14:textId="77777777" w:rsidR="00CF06B1" w:rsidRDefault="00CF06B1" w:rsidP="00784CE8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760FCBC" w14:textId="7EBB8614" w:rsidR="00CF06B1" w:rsidRDefault="00CF06B1" w:rsidP="00784CE8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ECC73CA" w14:textId="77777777" w:rsidR="00CF06B1" w:rsidRDefault="00CF06B1"/>
        </w:tc>
      </w:tr>
      <w:tr w:rsidR="00CF06B1" w14:paraId="59333E2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E0E9BA2" w14:textId="77777777" w:rsidR="00CF06B1" w:rsidRDefault="003524CF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1758C2B" w14:textId="77777777" w:rsidR="00CF06B1" w:rsidRDefault="003524CF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8EF9E7" w14:textId="77777777" w:rsidR="00CF06B1" w:rsidRDefault="003524CF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915FA2B" w14:textId="77777777" w:rsidR="00CF06B1" w:rsidRDefault="003524CF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B2B2900" w14:textId="77777777" w:rsidR="00CF06B1" w:rsidRDefault="003524CF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D0B59F" w14:textId="77777777" w:rsidR="00CF06B1" w:rsidRDefault="003524CF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ED47FB0" w14:textId="77777777" w:rsidR="00CF06B1" w:rsidRDefault="003524CF">
            <w:pPr>
              <w:pStyle w:val="Date"/>
            </w:pPr>
            <w:r>
              <w:t>14</w:t>
            </w:r>
          </w:p>
        </w:tc>
      </w:tr>
      <w:tr w:rsidR="00CF06B1" w14:paraId="4B63E2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DE364DD" w14:textId="5B0E3E1C" w:rsidR="00CF06B1" w:rsidRDefault="002610E2">
            <w:r>
              <w:t>Literacy Day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A122D7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E24DA50" w14:textId="1EE1C35E" w:rsidR="002610E2" w:rsidRPr="00D83168" w:rsidRDefault="00900068" w:rsidP="002610E2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  <w:r w:rsidR="00302005">
              <w:rPr>
                <w:b/>
                <w:sz w:val="16"/>
              </w:rPr>
              <w:t>6:30-8pm</w:t>
            </w:r>
          </w:p>
          <w:p w14:paraId="3BC2608E" w14:textId="65F0160C" w:rsidR="002610E2" w:rsidRPr="00D83168" w:rsidRDefault="002610E2" w:rsidP="002610E2">
            <w:pPr>
              <w:rPr>
                <w:b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FF083F" w14:textId="44F7DD41" w:rsidR="00CF06B1" w:rsidRPr="00C63B21" w:rsidRDefault="00CF06B1">
            <w:pPr>
              <w:rPr>
                <w:b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4EC1881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74C882" w14:textId="7B13AC5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B3CED2E" w14:textId="14D80B14" w:rsidR="00CF06B1" w:rsidRDefault="003A0C7C">
            <w:r>
              <w:t>Outreach Ministry</w:t>
            </w:r>
          </w:p>
        </w:tc>
      </w:tr>
      <w:tr w:rsidR="00CF06B1" w14:paraId="297CB37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1B66" w14:textId="77777777" w:rsidR="00CF06B1" w:rsidRDefault="003524CF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E409F2" w14:textId="77777777" w:rsidR="00CF06B1" w:rsidRDefault="003524CF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5E6659" w14:textId="77777777" w:rsidR="00CF06B1" w:rsidRDefault="00684C15">
            <w:pPr>
              <w:pStyle w:val="Date"/>
            </w:pPr>
            <w:r>
              <w:t>1</w:t>
            </w:r>
            <w:r w:rsidR="003524CF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895193" w14:textId="77777777" w:rsidR="00CF06B1" w:rsidRDefault="00684C15">
            <w:pPr>
              <w:pStyle w:val="Date"/>
            </w:pPr>
            <w:r>
              <w:t>1</w:t>
            </w:r>
            <w:r w:rsidR="003524CF"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0B6E50" w14:textId="77777777" w:rsidR="00CF06B1" w:rsidRDefault="00684C15">
            <w:pPr>
              <w:pStyle w:val="Date"/>
            </w:pPr>
            <w:r>
              <w:t>1</w:t>
            </w:r>
            <w:r w:rsidR="003524CF"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93BAEB" w14:textId="77777777" w:rsidR="00CF06B1" w:rsidRDefault="003524CF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E76AAA0" w14:textId="77777777" w:rsidR="00CF06B1" w:rsidRDefault="003524CF">
            <w:pPr>
              <w:pStyle w:val="Date"/>
            </w:pPr>
            <w:r>
              <w:t>21</w:t>
            </w:r>
          </w:p>
        </w:tc>
      </w:tr>
      <w:tr w:rsidR="00CF06B1" w14:paraId="79D5D607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FFE8386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87F99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E05FBBE" w14:textId="3BA85E27" w:rsidR="00452AA2" w:rsidRDefault="00452AA2" w:rsidP="00452AA2">
            <w:r>
              <w:t xml:space="preserve">EP Staff </w:t>
            </w:r>
            <w:r w:rsidR="004D7531">
              <w:t>Mtg</w:t>
            </w:r>
            <w:r>
              <w:t xml:space="preserve"> 5:30-6:00pm</w:t>
            </w:r>
          </w:p>
          <w:p w14:paraId="2B13FB35" w14:textId="47007CDA" w:rsidR="00CF06B1" w:rsidRDefault="00DE35FC" w:rsidP="00A8517C">
            <w:r w:rsidRPr="00D83168">
              <w:rPr>
                <w:b/>
                <w:sz w:val="16"/>
              </w:rPr>
              <w:t>LifeSkill</w:t>
            </w:r>
            <w:r w:rsidR="00452AA2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898E5F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B9FF2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67F5D21" w14:textId="3CC78835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249786" w14:textId="77777777" w:rsidR="00CF06B1" w:rsidRDefault="00CF06B1"/>
        </w:tc>
      </w:tr>
      <w:tr w:rsidR="00CF06B1" w14:paraId="7972617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B80CF65" w14:textId="77777777" w:rsidR="00CF06B1" w:rsidRDefault="003524CF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A10B1E" w14:textId="77777777" w:rsidR="00CF06B1" w:rsidRDefault="003524CF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83444EE" w14:textId="77777777" w:rsidR="00CF06B1" w:rsidRDefault="003524CF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453FCB" w14:textId="77777777" w:rsidR="00CF06B1" w:rsidRDefault="003524CF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3AD26B7" w14:textId="77777777" w:rsidR="00CF06B1" w:rsidRDefault="003524CF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B2F766" w14:textId="77777777" w:rsidR="00CF06B1" w:rsidRDefault="00684C15">
            <w:pPr>
              <w:pStyle w:val="Date"/>
            </w:pPr>
            <w:r>
              <w:t>2</w:t>
            </w:r>
            <w:r w:rsidR="003524CF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C9D162" w14:textId="77777777" w:rsidR="00CF06B1" w:rsidRDefault="00684C15">
            <w:pPr>
              <w:pStyle w:val="Date"/>
            </w:pPr>
            <w:r>
              <w:t>2</w:t>
            </w:r>
            <w:r w:rsidR="003524CF">
              <w:t>8</w:t>
            </w:r>
          </w:p>
        </w:tc>
      </w:tr>
      <w:tr w:rsidR="00CF06B1" w14:paraId="131A129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11C2EF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70275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910F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71A2DAC5" w14:textId="2B1191D2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AFBC6B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C0A4B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83CCA5" w14:textId="75CEFC5B" w:rsidR="00CF06B1" w:rsidRDefault="00C63B21">
            <w:r>
              <w:t>Community Prayer</w:t>
            </w:r>
            <w:r w:rsidR="004D7531">
              <w:t xml:space="preserve"> 6-7pm  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A4E90E9" w14:textId="77777777" w:rsidR="00CF06B1" w:rsidRDefault="00CF06B1"/>
        </w:tc>
      </w:tr>
      <w:tr w:rsidR="00CF06B1" w14:paraId="29A2DFC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A48CDF3" w14:textId="77777777" w:rsidR="00CF06B1" w:rsidRDefault="004E77A9">
            <w:pPr>
              <w:pStyle w:val="Date"/>
            </w:pPr>
            <w:r>
              <w:t>2</w:t>
            </w:r>
            <w:r w:rsidR="003524CF"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11D6F8" w14:textId="77777777" w:rsidR="00CF06B1" w:rsidRDefault="003524CF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570ACF3" w14:textId="77777777" w:rsidR="00CF06B1" w:rsidRDefault="003524CF" w:rsidP="003524CF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EA7E3B4" w14:textId="77777777" w:rsidR="00CF06B1" w:rsidRDefault="00684C15" w:rsidP="003524CF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D7734B" w14:textId="77777777" w:rsidR="00CF06B1" w:rsidRDefault="003524CF" w:rsidP="003524CF">
            <w:pPr>
              <w:pStyle w:val="Off-Month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6EC450" w14:textId="77777777" w:rsidR="00CF06B1" w:rsidRDefault="003524CF" w:rsidP="003524CF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96DF028" w14:textId="77777777" w:rsidR="00CF06B1" w:rsidRDefault="003524CF" w:rsidP="003524CF">
            <w:pPr>
              <w:pStyle w:val="Off-MonthDate"/>
            </w:pPr>
            <w:r>
              <w:t>5</w:t>
            </w:r>
          </w:p>
        </w:tc>
      </w:tr>
      <w:tr w:rsidR="00CF06B1" w14:paraId="01FBA9C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6EFC47" w14:textId="77777777" w:rsidR="00CF06B1" w:rsidRPr="00784CE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D111B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A1CF8E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A46343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80D1AA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F835CF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3511E1" w14:textId="77777777" w:rsidR="00CF06B1" w:rsidRDefault="00CF06B1" w:rsidP="003524CF">
            <w:pPr>
              <w:pStyle w:val="Off-MonthDate"/>
            </w:pPr>
          </w:p>
        </w:tc>
      </w:tr>
      <w:tr w:rsidR="00CF06B1" w14:paraId="215F2FF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ABE964" w14:textId="77777777" w:rsidR="00CF06B1" w:rsidRPr="00784CE8" w:rsidRDefault="003524CF" w:rsidP="003524CF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425757A" w14:textId="77777777" w:rsidR="00CF06B1" w:rsidRDefault="003524CF">
            <w:pPr>
              <w:pStyle w:val="Off-Month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18931F" w14:textId="77777777" w:rsidR="00CF06B1" w:rsidRDefault="003524CF" w:rsidP="003524CF">
            <w:pPr>
              <w:pStyle w:val="Off-Month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5D1093E" w14:textId="77777777" w:rsidR="00CF06B1" w:rsidRDefault="003524CF" w:rsidP="003524CF">
            <w:pPr>
              <w:pStyle w:val="Off-Month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5C6876" w14:textId="77777777" w:rsidR="00CF06B1" w:rsidRDefault="003524CF" w:rsidP="003524CF">
            <w:pPr>
              <w:pStyle w:val="Off-Month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206803" w14:textId="77777777" w:rsidR="00CF06B1" w:rsidRDefault="003524CF" w:rsidP="003524CF">
            <w:pPr>
              <w:pStyle w:val="Off-Month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42F935" w14:textId="77777777" w:rsidR="00CF06B1" w:rsidRDefault="003524CF" w:rsidP="003524CF">
            <w:pPr>
              <w:pStyle w:val="Off-MonthDate"/>
            </w:pPr>
            <w:r>
              <w:t>12</w:t>
            </w:r>
          </w:p>
        </w:tc>
      </w:tr>
      <w:tr w:rsidR="00CF06B1" w14:paraId="719FBEDF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5BC0A632" w14:textId="77777777" w:rsidR="00CF06B1" w:rsidRPr="00784CE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08B4A93B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15CCE07A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6FCC69F4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1009BA58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603E6974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55607CC7" w14:textId="77777777" w:rsidR="00CF06B1" w:rsidRDefault="00CF06B1" w:rsidP="003524CF">
            <w:pPr>
              <w:pStyle w:val="Off-MonthDate"/>
            </w:pPr>
          </w:p>
        </w:tc>
      </w:tr>
    </w:tbl>
    <w:p w14:paraId="186A7663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B00968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9034A34" w14:textId="77777777" w:rsidR="00CF06B1" w:rsidRDefault="007C4878">
            <w:r>
              <w:t>HISPANIC HERITAGE MONTH (SEP15-OCT15)</w:t>
            </w:r>
          </w:p>
          <w:p w14:paraId="50172EFC" w14:textId="77777777" w:rsidR="007C4878" w:rsidRDefault="007C4878">
            <w:r>
              <w:t>SICKLE CELL AWARENESS MONTH</w:t>
            </w:r>
          </w:p>
          <w:p w14:paraId="71E6FFDC" w14:textId="77777777" w:rsidR="007C4878" w:rsidRDefault="007C4878">
            <w:r>
              <w:t>HUNGER ACTION MONTH</w:t>
            </w:r>
          </w:p>
          <w:p w14:paraId="474C73BB" w14:textId="5051EC67" w:rsidR="007C4878" w:rsidRDefault="007C4878"/>
        </w:tc>
      </w:tr>
      <w:tr w:rsidR="00CF06B1" w14:paraId="10FD317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9B07AA" w14:textId="77777777" w:rsidR="00CF06B1" w:rsidRDefault="004E77A9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1681EA10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5C5F9146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5C5964AD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550B9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AB501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2B6155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41ECD3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70057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44F17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EFE60E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2BB367C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C782686" w14:textId="77777777" w:rsidR="00824AF5" w:rsidRDefault="003524CF" w:rsidP="003524CF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6ACF2D" w14:textId="77777777" w:rsidR="00824AF5" w:rsidRDefault="003524CF" w:rsidP="003524CF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49ACBCA" w14:textId="77777777" w:rsidR="00824AF5" w:rsidRDefault="003524CF" w:rsidP="00824AF5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88C114" w14:textId="77777777" w:rsidR="00824AF5" w:rsidRDefault="006B5162" w:rsidP="00824AF5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63D4B0" w14:textId="77777777" w:rsidR="00824AF5" w:rsidRDefault="006B5162" w:rsidP="00824AF5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EE33528" w14:textId="77777777" w:rsidR="00824AF5" w:rsidRDefault="006B5162" w:rsidP="00824AF5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D7B3BD6" w14:textId="77777777" w:rsidR="00824AF5" w:rsidRDefault="006B5162" w:rsidP="00824AF5">
            <w:pPr>
              <w:pStyle w:val="Date"/>
            </w:pPr>
            <w:r>
              <w:t>5</w:t>
            </w:r>
          </w:p>
        </w:tc>
      </w:tr>
      <w:tr w:rsidR="00CF06B1" w14:paraId="51FF1D7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CA0C11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E1D597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FEF617" w14:textId="5E3F758A" w:rsidR="00CF06B1" w:rsidRPr="00D83168" w:rsidRDefault="00DE35F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>LifeSkill</w:t>
            </w:r>
            <w:r w:rsidR="00A8517C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33967E" w14:textId="5EBA0E25" w:rsidR="00CF06B1" w:rsidRDefault="007C4878">
            <w:r>
              <w:t>Day of Non-Violence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2113D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034EE3" w14:textId="05878BC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5F63941" w14:textId="77777777" w:rsidR="00CF06B1" w:rsidRDefault="00CF06B1"/>
        </w:tc>
      </w:tr>
      <w:tr w:rsidR="00CF06B1" w14:paraId="6389BD8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31A80E6" w14:textId="77777777" w:rsidR="00CF06B1" w:rsidRDefault="006B5162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CFDE81" w14:textId="77777777" w:rsidR="00CF06B1" w:rsidRDefault="006B5162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97EABB" w14:textId="77777777" w:rsidR="00CF06B1" w:rsidRDefault="006B5162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14E91E" w14:textId="77777777" w:rsidR="00CF06B1" w:rsidRDefault="006B5162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B3FEDED" w14:textId="77777777" w:rsidR="00CF06B1" w:rsidRDefault="00684C15">
            <w:pPr>
              <w:pStyle w:val="Date"/>
            </w:pPr>
            <w:r>
              <w:t>1</w:t>
            </w:r>
            <w:r w:rsidR="006B5162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97889F" w14:textId="77777777" w:rsidR="00CF06B1" w:rsidRDefault="00684C15">
            <w:pPr>
              <w:pStyle w:val="Date"/>
            </w:pPr>
            <w:r>
              <w:t>1</w:t>
            </w:r>
            <w:r w:rsidR="006B5162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6610856" w14:textId="77777777" w:rsidR="00CF06B1" w:rsidRDefault="00684C15">
            <w:pPr>
              <w:pStyle w:val="Date"/>
            </w:pPr>
            <w:r>
              <w:t>1</w:t>
            </w:r>
            <w:r w:rsidR="006B5162">
              <w:t>2</w:t>
            </w:r>
          </w:p>
        </w:tc>
      </w:tr>
      <w:tr w:rsidR="00CF06B1" w14:paraId="207EF0E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37FE2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1D83B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552109F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1052FF1E" w14:textId="0FD8BA50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B11CA2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8468F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6BAE9A5" w14:textId="276DBAE4" w:rsidR="007C4878" w:rsidRDefault="007C4878">
            <w:r>
              <w:t>Depression Screening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BA2680F" w14:textId="570966AB" w:rsidR="00CF06B1" w:rsidRDefault="003A0C7C">
            <w:r>
              <w:t>Outreach Ministry</w:t>
            </w:r>
          </w:p>
        </w:tc>
      </w:tr>
      <w:tr w:rsidR="00CF06B1" w14:paraId="4B3146D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EB8ABB" w14:textId="77777777" w:rsidR="00CF06B1" w:rsidRDefault="00684C15">
            <w:pPr>
              <w:pStyle w:val="Date"/>
            </w:pPr>
            <w:r>
              <w:t>1</w:t>
            </w:r>
            <w:r w:rsidR="006B5162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35FB1B" w14:textId="77777777" w:rsidR="00CF06B1" w:rsidRDefault="00684C15">
            <w:pPr>
              <w:pStyle w:val="Date"/>
            </w:pPr>
            <w:r>
              <w:t>1</w:t>
            </w:r>
            <w:r w:rsidR="006B5162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EF061C" w14:textId="77777777" w:rsidR="00CF06B1" w:rsidRDefault="00684C15">
            <w:pPr>
              <w:pStyle w:val="Date"/>
            </w:pPr>
            <w:r>
              <w:t>1</w:t>
            </w:r>
            <w:r w:rsidR="006B5162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CA4F11" w14:textId="77777777" w:rsidR="00CF06B1" w:rsidRDefault="00684C15">
            <w:pPr>
              <w:pStyle w:val="Date"/>
            </w:pPr>
            <w:r>
              <w:t>1</w:t>
            </w:r>
            <w:r w:rsidR="006B5162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448126B" w14:textId="77777777" w:rsidR="00CF06B1" w:rsidRDefault="00684C15">
            <w:pPr>
              <w:pStyle w:val="Date"/>
            </w:pPr>
            <w:r>
              <w:t>1</w:t>
            </w:r>
            <w:r w:rsidR="006B5162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BF78B82" w14:textId="77777777" w:rsidR="00CF06B1" w:rsidRDefault="00684C15">
            <w:pPr>
              <w:pStyle w:val="Date"/>
            </w:pPr>
            <w:r>
              <w:t>1</w:t>
            </w:r>
            <w:r w:rsidR="006B5162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AFBEA3" w14:textId="77777777" w:rsidR="00CF06B1" w:rsidRDefault="006B5162">
            <w:pPr>
              <w:pStyle w:val="Date"/>
            </w:pPr>
            <w:r>
              <w:t>19</w:t>
            </w:r>
          </w:p>
        </w:tc>
      </w:tr>
      <w:tr w:rsidR="00CF06B1" w14:paraId="66CF890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774E7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B0DF1" w14:textId="3885B96F" w:rsidR="00CF06B1" w:rsidRPr="00C63B21" w:rsidRDefault="00C63B21">
            <w:pPr>
              <w:rPr>
                <w:b/>
              </w:rPr>
            </w:pPr>
            <w:r w:rsidRPr="00C63B21">
              <w:rPr>
                <w:b/>
              </w:rPr>
              <w:t>Columbus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BD7B056" w14:textId="7FA781B4" w:rsidR="00A8517C" w:rsidRDefault="00A8517C" w:rsidP="00A8517C">
            <w:r>
              <w:t xml:space="preserve">EP Staff </w:t>
            </w:r>
            <w:r w:rsidR="004D7531">
              <w:t>Mtg</w:t>
            </w:r>
            <w:r>
              <w:t xml:space="preserve"> </w:t>
            </w:r>
            <w:r w:rsidR="00E8198F">
              <w:t>5:30-6:30pm</w:t>
            </w:r>
          </w:p>
          <w:p w14:paraId="6B22AC0B" w14:textId="0225BFB0" w:rsidR="00CF06B1" w:rsidRDefault="00A8517C" w:rsidP="00A8517C">
            <w:r w:rsidRPr="00B77338">
              <w:rPr>
                <w:b/>
                <w:sz w:val="16"/>
              </w:rPr>
              <w:t>Mentorship 6:30-</w:t>
            </w:r>
            <w:r w:rsidR="00452AA2">
              <w:rPr>
                <w:b/>
                <w:sz w:val="16"/>
              </w:rPr>
              <w:t>8:00</w:t>
            </w:r>
            <w:r w:rsidRPr="00B77338">
              <w:rPr>
                <w:b/>
                <w:sz w:val="16"/>
              </w:rPr>
              <w:t>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2F0581" w14:textId="72854783" w:rsidR="00CF06B1" w:rsidRDefault="007C4878">
            <w:r>
              <w:t>World Food Day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F2E1B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ACAA1CB" w14:textId="66D611B4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ADC0F0" w14:textId="77777777" w:rsidR="00CF06B1" w:rsidRDefault="00CF06B1"/>
        </w:tc>
      </w:tr>
      <w:tr w:rsidR="00CF06B1" w14:paraId="4E8DD57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C7F90E" w14:textId="77777777" w:rsidR="00CF06B1" w:rsidRDefault="00684C15">
            <w:pPr>
              <w:pStyle w:val="Date"/>
            </w:pPr>
            <w:r>
              <w:t>2</w:t>
            </w:r>
            <w:r w:rsidR="006B5162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AA5413" w14:textId="77777777" w:rsidR="00CF06B1" w:rsidRDefault="00684C15">
            <w:pPr>
              <w:pStyle w:val="Date"/>
            </w:pPr>
            <w:r>
              <w:t>2</w:t>
            </w:r>
            <w:r w:rsidR="006B5162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68030A" w14:textId="77777777" w:rsidR="00CF06B1" w:rsidRDefault="00684C15">
            <w:pPr>
              <w:pStyle w:val="Date"/>
            </w:pPr>
            <w:r>
              <w:t>2</w:t>
            </w:r>
            <w:r w:rsidR="006B5162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4981EF" w14:textId="77777777" w:rsidR="00CF06B1" w:rsidRDefault="00684C15">
            <w:pPr>
              <w:pStyle w:val="Date"/>
            </w:pPr>
            <w:r>
              <w:t>2</w:t>
            </w:r>
            <w:r w:rsidR="006B5162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0A6580" w14:textId="77777777" w:rsidR="00CF06B1" w:rsidRDefault="00684C15">
            <w:pPr>
              <w:pStyle w:val="Date"/>
            </w:pPr>
            <w:r>
              <w:t>2</w:t>
            </w:r>
            <w:r w:rsidR="006B5162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6E49167" w14:textId="77777777" w:rsidR="00CF06B1" w:rsidRDefault="00684C15">
            <w:pPr>
              <w:pStyle w:val="Date"/>
            </w:pPr>
            <w:r>
              <w:t>2</w:t>
            </w:r>
            <w:r w:rsidR="006B5162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AAF536" w14:textId="77777777" w:rsidR="00CF06B1" w:rsidRDefault="00684C15">
            <w:pPr>
              <w:pStyle w:val="Date"/>
            </w:pPr>
            <w:r>
              <w:t>2</w:t>
            </w:r>
            <w:r w:rsidR="006B5162">
              <w:t>6</w:t>
            </w:r>
          </w:p>
        </w:tc>
      </w:tr>
      <w:tr w:rsidR="00CF06B1" w14:paraId="3B20943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42D63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921380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5AAEF81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1A70216B" w14:textId="559A9123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ABEBF6A" w14:textId="471ECBF0" w:rsidR="00CF06B1" w:rsidRDefault="007C4878">
            <w:r>
              <w:t>Drug Free America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2C2328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12DCAEA" w14:textId="3D720E04" w:rsidR="00361FD3" w:rsidRDefault="00361FD3"/>
          <w:p w14:paraId="4F1949E5" w14:textId="6FA7D574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34C2C4" w14:textId="77777777" w:rsidR="00CF06B1" w:rsidRDefault="00CF06B1"/>
        </w:tc>
      </w:tr>
      <w:tr w:rsidR="00CF06B1" w14:paraId="3C273D40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BE413D2" w14:textId="77777777" w:rsidR="00CF06B1" w:rsidRDefault="00684C15">
            <w:pPr>
              <w:pStyle w:val="Date"/>
            </w:pPr>
            <w:r>
              <w:t>2</w:t>
            </w:r>
            <w:r w:rsidR="006B5162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D93E73" w14:textId="77777777" w:rsidR="00CF06B1" w:rsidRDefault="00684C15">
            <w:pPr>
              <w:pStyle w:val="Date"/>
            </w:pPr>
            <w:r>
              <w:t>2</w:t>
            </w:r>
            <w:r w:rsidR="006B5162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3D8FA0" w14:textId="77777777" w:rsidR="00CF06B1" w:rsidRDefault="006B5162" w:rsidP="00784CE8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BBE2C3" w14:textId="77777777" w:rsidR="00CF06B1" w:rsidRDefault="00684C15" w:rsidP="00784CE8">
            <w:pPr>
              <w:pStyle w:val="Date"/>
            </w:pPr>
            <w:r>
              <w:t>3</w:t>
            </w:r>
            <w:r w:rsidR="006B5162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F7336C" w14:textId="77777777" w:rsidR="00CF06B1" w:rsidRDefault="006B5162" w:rsidP="006B5162">
            <w:pPr>
              <w:pStyle w:val="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87C953F" w14:textId="77777777" w:rsidR="00CF06B1" w:rsidRDefault="006B5162" w:rsidP="00824AF5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651A7" w14:textId="77777777" w:rsidR="00CF06B1" w:rsidRDefault="006B5162" w:rsidP="00824AF5">
            <w:pPr>
              <w:pStyle w:val="Off-MonthDate"/>
            </w:pPr>
            <w:r>
              <w:t>2</w:t>
            </w:r>
          </w:p>
        </w:tc>
      </w:tr>
      <w:tr w:rsidR="00CF06B1" w14:paraId="7C3C406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6581F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379FA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F55323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8354D6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5A578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0DCC25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1762F5" w14:textId="77777777" w:rsidR="00CF06B1" w:rsidRDefault="00CF06B1"/>
        </w:tc>
      </w:tr>
      <w:tr w:rsidR="00CF06B1" w14:paraId="3FCC07D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804CE5" w14:textId="77777777" w:rsidR="00CF06B1" w:rsidRDefault="006B5162" w:rsidP="00824AF5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12C922" w14:textId="77777777" w:rsidR="00CF06B1" w:rsidRDefault="006B5162" w:rsidP="00824AF5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ACBF4" w14:textId="77777777" w:rsidR="00CF06B1" w:rsidRDefault="006B5162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2F4F19" w14:textId="77777777" w:rsidR="00CF06B1" w:rsidRDefault="006B5162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FA2470" w14:textId="77777777" w:rsidR="00CF06B1" w:rsidRDefault="006B5162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549290" w14:textId="77777777" w:rsidR="00CF06B1" w:rsidRDefault="006B5162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768CB" w14:textId="77777777" w:rsidR="00CF06B1" w:rsidRDefault="006B5162">
            <w:pPr>
              <w:pStyle w:val="Off-MonthDate"/>
            </w:pPr>
            <w:r>
              <w:t>9</w:t>
            </w:r>
          </w:p>
        </w:tc>
      </w:tr>
      <w:tr w:rsidR="00CF06B1" w14:paraId="1D4774A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11561F10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FF250FA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7E194814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AEF2F7D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34FD8A94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7DBA2422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9091A6B" w14:textId="77777777" w:rsidR="00CF06B1" w:rsidRDefault="00CF06B1"/>
        </w:tc>
      </w:tr>
    </w:tbl>
    <w:p w14:paraId="595224B2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9BF898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E1A820C" w14:textId="77777777" w:rsidR="00CF06B1" w:rsidRDefault="007C4878">
            <w:r>
              <w:t>ADHD AWARENESS MONTH</w:t>
            </w:r>
          </w:p>
          <w:p w14:paraId="119A5B72" w14:textId="77777777" w:rsidR="007C4878" w:rsidRDefault="007C4878">
            <w:r>
              <w:t>BREAST CANCER AWARENESS</w:t>
            </w:r>
          </w:p>
          <w:p w14:paraId="287F4471" w14:textId="77777777" w:rsidR="007C4878" w:rsidRDefault="007C4878">
            <w:r>
              <w:t>BULLYING AWARENESS</w:t>
            </w:r>
          </w:p>
          <w:p w14:paraId="114D27E9" w14:textId="77777777" w:rsidR="007C4878" w:rsidRDefault="007C4878">
            <w:r>
              <w:t>DOMESTIC VIOLENCE AWARENESS</w:t>
            </w:r>
          </w:p>
          <w:p w14:paraId="3F56A332" w14:textId="01220602" w:rsidR="007C4878" w:rsidRDefault="007C4878"/>
        </w:tc>
      </w:tr>
      <w:tr w:rsidR="00CF06B1" w14:paraId="57B6CFB0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40C147A" w14:textId="77777777" w:rsidR="00CF06B1" w:rsidRDefault="004E77A9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1E7A5FB8" w14:textId="77777777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1B4A7579" w14:textId="3EE854BB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497AF038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8950F7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F3DB7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62B0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1CC4F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BD1E7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46498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802792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22980F08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5E6891" w14:textId="77777777" w:rsidR="00824AF5" w:rsidRDefault="00684C15" w:rsidP="00784CE8">
            <w:pPr>
              <w:pStyle w:val="Off-MonthDate"/>
            </w:pPr>
            <w:r>
              <w:t>2</w:t>
            </w:r>
            <w:r w:rsidR="006B5162"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DE3C73" w14:textId="77777777" w:rsidR="00824AF5" w:rsidRDefault="00684C15" w:rsidP="00784CE8">
            <w:pPr>
              <w:pStyle w:val="Off-MonthDate"/>
            </w:pPr>
            <w:r>
              <w:t>2</w:t>
            </w:r>
            <w:r w:rsidR="006B5162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4C1BCFB" w14:textId="77777777" w:rsidR="00824AF5" w:rsidRDefault="006B5162" w:rsidP="006B5162">
            <w:pPr>
              <w:pStyle w:val="Off-Month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7B9B4F" w14:textId="77777777" w:rsidR="00824AF5" w:rsidRDefault="00684C15" w:rsidP="006B5162">
            <w:pPr>
              <w:pStyle w:val="Off-MonthDate"/>
            </w:pPr>
            <w:r>
              <w:t>3</w:t>
            </w:r>
            <w:r w:rsidR="006B5162">
              <w:t>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021366" w14:textId="77777777" w:rsidR="00824AF5" w:rsidRDefault="006B5162" w:rsidP="006B5162">
            <w:pPr>
              <w:pStyle w:val="Off-MonthDate"/>
            </w:pPr>
            <w:r>
              <w:t>31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6AEE089" w14:textId="77777777" w:rsidR="00824AF5" w:rsidRDefault="006B5162" w:rsidP="00824AF5">
            <w:pPr>
              <w:pStyle w:val="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E8AF40" w14:textId="77777777" w:rsidR="00824AF5" w:rsidRDefault="006B5162" w:rsidP="00824AF5">
            <w:pPr>
              <w:pStyle w:val="Date"/>
            </w:pPr>
            <w:r>
              <w:t>2</w:t>
            </w:r>
          </w:p>
        </w:tc>
      </w:tr>
      <w:tr w:rsidR="00CF06B1" w14:paraId="0D15AD3F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E85652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E8621F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AD205A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62FBA5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00CCAA3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5C6B50B" w14:textId="5B90914F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31C3B25" w14:textId="77777777" w:rsidR="00CF06B1" w:rsidRDefault="00CF06B1"/>
        </w:tc>
      </w:tr>
      <w:tr w:rsidR="00CF06B1" w14:paraId="03DA590A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3A40336" w14:textId="77777777" w:rsidR="00CF06B1" w:rsidRDefault="006B5162">
            <w:pPr>
              <w:pStyle w:val="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61BE05F" w14:textId="77777777" w:rsidR="00CF06B1" w:rsidRDefault="006B5162">
            <w:pPr>
              <w:pStyle w:val="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67B675D" w14:textId="77777777" w:rsidR="00CF06B1" w:rsidRDefault="006B5162">
            <w:pPr>
              <w:pStyle w:val="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39463C" w14:textId="77777777" w:rsidR="00CF06B1" w:rsidRDefault="006B5162">
            <w:pPr>
              <w:pStyle w:val="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483168" w14:textId="77777777" w:rsidR="00CF06B1" w:rsidRDefault="006B5162">
            <w:pPr>
              <w:pStyle w:val="Date"/>
            </w:pPr>
            <w: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9C32CE" w14:textId="77777777" w:rsidR="00CF06B1" w:rsidRDefault="006B5162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255E261" w14:textId="77777777" w:rsidR="00CF06B1" w:rsidRDefault="006B5162">
            <w:pPr>
              <w:pStyle w:val="Date"/>
            </w:pPr>
            <w:r>
              <w:t>9</w:t>
            </w:r>
          </w:p>
        </w:tc>
      </w:tr>
      <w:tr w:rsidR="00CF06B1" w14:paraId="5C02E964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A969824" w14:textId="50A1AB7C" w:rsidR="00CF06B1" w:rsidRPr="00C63B21" w:rsidRDefault="00C63B21">
            <w:pPr>
              <w:rPr>
                <w:b/>
              </w:rPr>
            </w:pPr>
            <w:r w:rsidRPr="00C63B21">
              <w:rPr>
                <w:b/>
              </w:rPr>
              <w:t>Day Light Savings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E57902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0429B75" w14:textId="16FF6EB7" w:rsidR="00CF06B1" w:rsidRPr="00D83168" w:rsidRDefault="00DE35FC">
            <w:pPr>
              <w:rPr>
                <w:b/>
              </w:rPr>
            </w:pPr>
            <w:r w:rsidRPr="00D83168">
              <w:rPr>
                <w:b/>
                <w:sz w:val="16"/>
              </w:rPr>
              <w:t>LifeSkill</w:t>
            </w:r>
            <w:r w:rsidR="00A8517C" w:rsidRPr="00D83168">
              <w:rPr>
                <w:b/>
                <w:sz w:val="16"/>
              </w:rPr>
              <w:t xml:space="preserve"> Workshop 6-7:30pm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652CF8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1F0BAA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B3634A6" w14:textId="54236614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98E87F7" w14:textId="11CA77C5" w:rsidR="00CF06B1" w:rsidRDefault="003A0C7C">
            <w:r>
              <w:t>Outreach Ministry</w:t>
            </w:r>
          </w:p>
        </w:tc>
      </w:tr>
      <w:tr w:rsidR="00CF06B1" w14:paraId="54DA1818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6C09949" w14:textId="77777777" w:rsidR="00CF06B1" w:rsidRDefault="004E77A9">
            <w:pPr>
              <w:pStyle w:val="Date"/>
            </w:pPr>
            <w:r>
              <w:t>1</w:t>
            </w:r>
            <w:r w:rsidR="006B5162">
              <w:t>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C57E4E" w14:textId="77777777" w:rsidR="00CF06B1" w:rsidRDefault="00684C15">
            <w:pPr>
              <w:pStyle w:val="Date"/>
            </w:pPr>
            <w:r>
              <w:t>1</w:t>
            </w:r>
            <w:r w:rsidR="006B5162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48B48AF" w14:textId="77777777" w:rsidR="00CF06B1" w:rsidRDefault="00684C15">
            <w:pPr>
              <w:pStyle w:val="Date"/>
            </w:pPr>
            <w:r>
              <w:t>1</w:t>
            </w:r>
            <w:r w:rsidR="006B5162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E702CF4" w14:textId="77777777" w:rsidR="00CF06B1" w:rsidRDefault="00684C15">
            <w:pPr>
              <w:pStyle w:val="Date"/>
            </w:pPr>
            <w:r>
              <w:t>1</w:t>
            </w:r>
            <w:r w:rsidR="006B5162"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0795C23" w14:textId="77777777" w:rsidR="00CF06B1" w:rsidRDefault="00684C15">
            <w:pPr>
              <w:pStyle w:val="Date"/>
            </w:pPr>
            <w:r>
              <w:t>1</w:t>
            </w:r>
            <w:r w:rsidR="006B5162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AD0A033" w14:textId="77777777" w:rsidR="00CF06B1" w:rsidRDefault="00684C15">
            <w:pPr>
              <w:pStyle w:val="Date"/>
            </w:pPr>
            <w:r>
              <w:t>1</w:t>
            </w:r>
            <w:r w:rsidR="006B5162"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09EBD8A" w14:textId="77777777" w:rsidR="00CF06B1" w:rsidRDefault="00684C15">
            <w:pPr>
              <w:pStyle w:val="Date"/>
            </w:pPr>
            <w:r>
              <w:t>1</w:t>
            </w:r>
            <w:r w:rsidR="006B5162">
              <w:t>6</w:t>
            </w:r>
          </w:p>
        </w:tc>
      </w:tr>
      <w:tr w:rsidR="00CF06B1" w14:paraId="79ACA424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DDB3D1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EC281AD" w14:textId="3D06A718" w:rsidR="00CF06B1" w:rsidRPr="00C63B21" w:rsidRDefault="00C63B21">
            <w:pPr>
              <w:rPr>
                <w:b/>
              </w:rPr>
            </w:pPr>
            <w:r w:rsidRPr="00C63B21">
              <w:rPr>
                <w:b/>
              </w:rPr>
              <w:t>Veteran’s Day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512F7E1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36F5B525" w14:textId="43AB2104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B332A7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4F1629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B5FED47" w14:textId="6D0FFA0F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A1EC65D" w14:textId="77777777" w:rsidR="00CF06B1" w:rsidRDefault="00CF06B1"/>
        </w:tc>
      </w:tr>
      <w:tr w:rsidR="00CF06B1" w14:paraId="59F3CE14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21E86B" w14:textId="77777777" w:rsidR="00CF06B1" w:rsidRDefault="00684C15">
            <w:pPr>
              <w:pStyle w:val="Date"/>
            </w:pPr>
            <w:r>
              <w:t>1</w:t>
            </w:r>
            <w:r w:rsidR="006B5162"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2DE4E15" w14:textId="77777777" w:rsidR="00CF06B1" w:rsidRDefault="00684C15">
            <w:pPr>
              <w:pStyle w:val="Date"/>
            </w:pPr>
            <w:r>
              <w:t>1</w:t>
            </w:r>
            <w:r w:rsidR="006B5162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5661CD3" w14:textId="77777777" w:rsidR="00CF06B1" w:rsidRDefault="006B5162">
            <w:pPr>
              <w:pStyle w:val="Date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96C9009" w14:textId="77777777" w:rsidR="00CF06B1" w:rsidRDefault="00684C15">
            <w:pPr>
              <w:pStyle w:val="Date"/>
            </w:pPr>
            <w:r>
              <w:t>2</w:t>
            </w:r>
            <w:r w:rsidR="006B5162">
              <w:t>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4DEA1C1" w14:textId="77777777" w:rsidR="00CF06B1" w:rsidRDefault="00684C15">
            <w:pPr>
              <w:pStyle w:val="Date"/>
            </w:pPr>
            <w:r>
              <w:t>2</w:t>
            </w:r>
            <w:r w:rsidR="006B5162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F045F3" w14:textId="77777777" w:rsidR="00CF06B1" w:rsidRDefault="00684C15">
            <w:pPr>
              <w:pStyle w:val="Date"/>
            </w:pPr>
            <w:r>
              <w:t>2</w:t>
            </w:r>
            <w:r w:rsidR="006B5162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BB85724" w14:textId="77777777" w:rsidR="00CF06B1" w:rsidRDefault="00684C15">
            <w:pPr>
              <w:pStyle w:val="Date"/>
            </w:pPr>
            <w:r>
              <w:t>2</w:t>
            </w:r>
            <w:r w:rsidR="006B5162">
              <w:t>3</w:t>
            </w:r>
          </w:p>
        </w:tc>
      </w:tr>
      <w:tr w:rsidR="00CF06B1" w14:paraId="3708881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935B27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C0CCAA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6A5F0DE" w14:textId="0A3B2429" w:rsidR="00A8517C" w:rsidRDefault="00A8517C" w:rsidP="00A8517C">
            <w:r>
              <w:t xml:space="preserve">EP Staff </w:t>
            </w:r>
            <w:r w:rsidR="004D7531">
              <w:t>Mtg</w:t>
            </w:r>
            <w:r>
              <w:t xml:space="preserve"> </w:t>
            </w:r>
            <w:r w:rsidR="00E8198F">
              <w:t>5:30-6:30pm</w:t>
            </w:r>
          </w:p>
          <w:p w14:paraId="31C7953B" w14:textId="6DB147A4" w:rsidR="00CF06B1" w:rsidRDefault="00A8517C" w:rsidP="00A8517C">
            <w:r w:rsidRPr="00B77338">
              <w:rPr>
                <w:b/>
                <w:sz w:val="16"/>
              </w:rPr>
              <w:t>Mentorship 6:30-</w:t>
            </w:r>
            <w:r w:rsidR="00452AA2">
              <w:rPr>
                <w:b/>
                <w:sz w:val="16"/>
              </w:rPr>
              <w:t>8:00</w:t>
            </w:r>
            <w:r w:rsidRPr="00B77338">
              <w:rPr>
                <w:b/>
                <w:sz w:val="16"/>
              </w:rPr>
              <w:t>pm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B4B81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008663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46F7FF" w14:textId="18F907C4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6A4B034" w14:textId="77777777" w:rsidR="00CF06B1" w:rsidRDefault="00CF06B1"/>
        </w:tc>
      </w:tr>
      <w:tr w:rsidR="00CF06B1" w14:paraId="0C9D623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58D176" w14:textId="77777777" w:rsidR="00CF06B1" w:rsidRDefault="004E77A9">
            <w:pPr>
              <w:pStyle w:val="Date"/>
            </w:pPr>
            <w:r>
              <w:t>2</w:t>
            </w:r>
            <w:r w:rsidR="006B5162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3687B2D" w14:textId="77777777" w:rsidR="00CF06B1" w:rsidRDefault="00684C15">
            <w:pPr>
              <w:pStyle w:val="Date"/>
            </w:pPr>
            <w:r>
              <w:t>2</w:t>
            </w:r>
            <w:r w:rsidR="006B5162"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A4A48FC" w14:textId="77777777" w:rsidR="00CF06B1" w:rsidRDefault="00684C15">
            <w:pPr>
              <w:pStyle w:val="Date"/>
            </w:pPr>
            <w:r>
              <w:t>2</w:t>
            </w:r>
            <w:r w:rsidR="006B5162"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DECB02" w14:textId="77777777" w:rsidR="00CF06B1" w:rsidRDefault="00684C15">
            <w:pPr>
              <w:pStyle w:val="Date"/>
            </w:pPr>
            <w:r>
              <w:t>2</w:t>
            </w:r>
            <w:r w:rsidR="006B5162"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41ECEEF" w14:textId="77777777" w:rsidR="00CF06B1" w:rsidRDefault="00684C15" w:rsidP="00784CE8">
            <w:pPr>
              <w:pStyle w:val="Date"/>
            </w:pPr>
            <w:r>
              <w:t>2</w:t>
            </w:r>
            <w:r w:rsidR="006B5162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F5A468" w14:textId="77777777" w:rsidR="00CF06B1" w:rsidRDefault="006B5162" w:rsidP="00784CE8">
            <w:pPr>
              <w:pStyle w:val="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6B0EDBE" w14:textId="77777777" w:rsidR="00CF06B1" w:rsidRDefault="006B5162" w:rsidP="006B5162">
            <w:pPr>
              <w:pStyle w:val="Date"/>
            </w:pPr>
            <w:r>
              <w:t>30</w:t>
            </w:r>
          </w:p>
        </w:tc>
      </w:tr>
      <w:tr w:rsidR="00CF06B1" w14:paraId="2C134692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CCCFFA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F780A80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6173B4D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2B3794C3" w14:textId="3A47D3C4" w:rsidR="00105A4C" w:rsidRPr="00D83168" w:rsidRDefault="00105A4C" w:rsidP="00105A4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E52C287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FD65AD" w14:textId="78CDF79E" w:rsidR="00CF06B1" w:rsidRPr="004D7531" w:rsidRDefault="004D7531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A165D5" wp14:editId="1461718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104775</wp:posOffset>
                      </wp:positionV>
                      <wp:extent cx="1828800" cy="18288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94BCC8" w14:textId="5330BE9A" w:rsidR="004D7531" w:rsidRPr="004D7531" w:rsidRDefault="004D7531" w:rsidP="004D7531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D7531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Thanks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4D7531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giving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A165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.75pt;margin-top:8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CxeyYNwAAAAJAQAADwAAAAAAAAAAAAAAAAB8BAAAZHJzL2Rvd25yZXYu&#10;eG1sUEsFBgAAAAAEAAQA8wAAAIUFAAAAAA==&#10;" filled="f" stroked="f">
                      <v:fill o:detectmouseclick="t"/>
                      <v:textbox style="mso-fit-shape-to-text:t">
                        <w:txbxContent>
                          <w:p w14:paraId="0494BCC8" w14:textId="5330BE9A" w:rsidR="004D7531" w:rsidRPr="004D7531" w:rsidRDefault="004D7531" w:rsidP="004D75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53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D753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giving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DFE3934" w14:textId="24AB967D" w:rsidR="00361FD3" w:rsidRDefault="00361FD3"/>
          <w:p w14:paraId="6F324CE6" w14:textId="23FF25CF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7BD1674" w14:textId="77777777" w:rsidR="00CF06B1" w:rsidRDefault="00CF06B1"/>
        </w:tc>
      </w:tr>
      <w:tr w:rsidR="00CF06B1" w14:paraId="336A6DF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A870E33" w14:textId="77777777" w:rsidR="00CF06B1" w:rsidRDefault="006B5162">
            <w:pPr>
              <w:pStyle w:val="Off-Month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38BF74" w14:textId="77777777" w:rsidR="00CF06B1" w:rsidRDefault="006B5162">
            <w:pPr>
              <w:pStyle w:val="Off-Month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E15819B" w14:textId="77777777" w:rsidR="00CF06B1" w:rsidRPr="00D83168" w:rsidRDefault="006B5162">
            <w:pPr>
              <w:pStyle w:val="Off-MonthDate"/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A1A078C" w14:textId="77777777" w:rsidR="00CF06B1" w:rsidRDefault="006B5162">
            <w:pPr>
              <w:pStyle w:val="Off-Month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3A089CF" w14:textId="77777777" w:rsidR="00CF06B1" w:rsidRDefault="006B5162">
            <w:pPr>
              <w:pStyle w:val="Off-Month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D39F18" w14:textId="77777777" w:rsidR="00CF06B1" w:rsidRDefault="006B5162">
            <w:pPr>
              <w:pStyle w:val="Off-Month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18B2DD7" w14:textId="77777777" w:rsidR="00CF06B1" w:rsidRDefault="006B5162">
            <w:pPr>
              <w:pStyle w:val="Off-MonthDate"/>
            </w:pPr>
            <w:r>
              <w:t>7</w:t>
            </w:r>
          </w:p>
        </w:tc>
      </w:tr>
      <w:tr w:rsidR="00CF06B1" w14:paraId="4A6CD8A0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1508926A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04E5BA83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7C30EA6F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7B9EA306" w14:textId="56B51B55" w:rsidR="00CF06B1" w:rsidRDefault="00CF06B1"/>
        </w:tc>
        <w:tc>
          <w:tcPr>
            <w:tcW w:w="1262" w:type="dxa"/>
            <w:tcBorders>
              <w:top w:val="nil"/>
            </w:tcBorders>
          </w:tcPr>
          <w:p w14:paraId="0FE12361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4B170000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4C67EFF1" w14:textId="77777777" w:rsidR="00CF06B1" w:rsidRDefault="00CF06B1"/>
        </w:tc>
      </w:tr>
    </w:tbl>
    <w:p w14:paraId="4CBF576D" w14:textId="4EC006CE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B7AD61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D69ED4E" w14:textId="78970A14" w:rsidR="00CF06B1" w:rsidRDefault="007C4878">
            <w:r>
              <w:t>NATIVE AMERICAN HERITAGE MONTH</w:t>
            </w:r>
          </w:p>
          <w:p w14:paraId="6389E09D" w14:textId="6AE9E71B" w:rsidR="007C4878" w:rsidRDefault="007C4878">
            <w:r>
              <w:t>HUNGER AND HOMELESSNESS AWARENESS WEEK (NOV12-18)</w:t>
            </w:r>
          </w:p>
        </w:tc>
      </w:tr>
      <w:tr w:rsidR="00CF06B1" w14:paraId="043EA95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2739E72" w14:textId="77777777" w:rsidR="00CF06B1" w:rsidRDefault="004E77A9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8926BCE" w14:textId="44999D62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72F3FAFF" w14:textId="71897229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1C2E304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F0FAE8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649E7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DE28E3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D383F9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7ADCCC" w14:textId="1B52C0AC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7542F8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6FB29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11A05B8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2FF1293" w14:textId="77777777" w:rsidR="00824AF5" w:rsidRDefault="001D4983" w:rsidP="001D4983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7851C3" w14:textId="77777777" w:rsidR="00824AF5" w:rsidRDefault="00684C15" w:rsidP="001D4983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E5A72A" w14:textId="77777777" w:rsidR="00824AF5" w:rsidRDefault="001D4983" w:rsidP="001D4983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4AE3E1" w14:textId="77777777" w:rsidR="00824AF5" w:rsidRDefault="001D4983" w:rsidP="001D4983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14FE9D" w14:textId="725AB06C" w:rsidR="00824AF5" w:rsidRDefault="001D4983" w:rsidP="001D4983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97898A3" w14:textId="77777777" w:rsidR="00824AF5" w:rsidRDefault="001D4983" w:rsidP="001D4983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84899E" w14:textId="77777777" w:rsidR="00824AF5" w:rsidRDefault="001D4983" w:rsidP="001D4983">
            <w:pPr>
              <w:pStyle w:val="Date"/>
            </w:pPr>
            <w:r>
              <w:t>7</w:t>
            </w:r>
          </w:p>
        </w:tc>
      </w:tr>
      <w:tr w:rsidR="00CF06B1" w14:paraId="126A4D8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FE3F773" w14:textId="6B48FD49" w:rsidR="00CF06B1" w:rsidRDefault="007C4878" w:rsidP="001D4983">
            <w:pPr>
              <w:pStyle w:val="Date"/>
            </w:pPr>
            <w:r>
              <w:t>World AIDS Day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98D376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F54A28" w14:textId="235E5B74" w:rsidR="00CF06B1" w:rsidRPr="00D83168" w:rsidRDefault="00DE35FC" w:rsidP="001D4983">
            <w:pPr>
              <w:pStyle w:val="Date"/>
              <w:rPr>
                <w:b/>
              </w:rPr>
            </w:pPr>
            <w:r w:rsidRPr="00D83168">
              <w:rPr>
                <w:b/>
                <w:sz w:val="16"/>
              </w:rPr>
              <w:t>LifeSkill</w:t>
            </w:r>
            <w:r w:rsidR="003A0C7C" w:rsidRPr="00D83168">
              <w:rPr>
                <w:b/>
                <w:sz w:val="16"/>
              </w:rPr>
              <w:t xml:space="preserve"> </w:t>
            </w:r>
            <w:bookmarkStart w:id="0" w:name="_GoBack"/>
            <w:bookmarkEnd w:id="0"/>
            <w:r w:rsidR="003A0C7C" w:rsidRPr="00D83168">
              <w:rPr>
                <w:b/>
                <w:sz w:val="16"/>
              </w:rPr>
              <w:t>Workshop</w:t>
            </w:r>
            <w:r w:rsidR="00A8517C" w:rsidRPr="00D83168">
              <w:rPr>
                <w:b/>
                <w:sz w:val="16"/>
              </w:rPr>
              <w:t xml:space="preserve"> 6-7:30pm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2AB6C7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B2A664" w14:textId="1D3AE51B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A629B6" w14:textId="65B8FA4C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9B0DB8" w14:textId="77777777" w:rsidR="00CF06B1" w:rsidRDefault="00CF06B1" w:rsidP="001D4983">
            <w:pPr>
              <w:pStyle w:val="Date"/>
            </w:pPr>
          </w:p>
        </w:tc>
      </w:tr>
      <w:tr w:rsidR="00CF06B1" w14:paraId="498C58D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32DB786" w14:textId="77777777" w:rsidR="00CF06B1" w:rsidRDefault="001D4983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E643FA" w14:textId="77777777" w:rsidR="00CF06B1" w:rsidRDefault="001D4983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CAC5C8" w14:textId="77777777" w:rsidR="00CF06B1" w:rsidRDefault="001D4983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125C14" w14:textId="77777777" w:rsidR="00CF06B1" w:rsidRDefault="001D4983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633D9C" w14:textId="77777777" w:rsidR="00CF06B1" w:rsidRDefault="001D4983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3F7B6A" w14:textId="77777777" w:rsidR="00CF06B1" w:rsidRDefault="001D4983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6E6101" w14:textId="77777777" w:rsidR="00CF06B1" w:rsidRDefault="001D4983">
            <w:pPr>
              <w:pStyle w:val="Date"/>
            </w:pPr>
            <w:r>
              <w:t>14</w:t>
            </w:r>
          </w:p>
        </w:tc>
      </w:tr>
      <w:tr w:rsidR="00CF06B1" w14:paraId="33DC5D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83975D8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6AA05B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623E50" w14:textId="77777777" w:rsidR="00CF06B1" w:rsidRDefault="00900068" w:rsidP="00105A4C">
            <w:pPr>
              <w:rPr>
                <w:b/>
                <w:sz w:val="16"/>
              </w:rPr>
            </w:pPr>
            <w:r w:rsidRPr="00D83168">
              <w:rPr>
                <w:b/>
                <w:sz w:val="16"/>
              </w:rPr>
              <w:t xml:space="preserve">Fellowship Dinner </w:t>
            </w:r>
          </w:p>
          <w:p w14:paraId="7896A86F" w14:textId="1434AC83" w:rsidR="00105A4C" w:rsidRPr="00D83168" w:rsidRDefault="00105A4C" w:rsidP="00105A4C">
            <w:pPr>
              <w:rPr>
                <w:b/>
              </w:rPr>
            </w:pPr>
            <w:r>
              <w:rPr>
                <w:b/>
                <w:sz w:val="16"/>
              </w:rPr>
              <w:t>6:30-8pm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C8A14F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E13EA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2C3B51" w14:textId="04671AFE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EC7F4C" w14:textId="3DE81E0D" w:rsidR="00CF06B1" w:rsidRDefault="003A0C7C">
            <w:r>
              <w:t>Outreach Ministry</w:t>
            </w:r>
          </w:p>
        </w:tc>
      </w:tr>
      <w:tr w:rsidR="00CF06B1" w14:paraId="5435586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7FFB25E" w14:textId="77777777" w:rsidR="00CF06B1" w:rsidRDefault="001D4983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76A7653" w14:textId="77777777" w:rsidR="00CF06B1" w:rsidRDefault="00684C15">
            <w:pPr>
              <w:pStyle w:val="Date"/>
            </w:pPr>
            <w:r>
              <w:t>1</w:t>
            </w:r>
            <w:r w:rsidR="001D4983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4A0E24" w14:textId="77777777" w:rsidR="00CF06B1" w:rsidRDefault="00684C15">
            <w:pPr>
              <w:pStyle w:val="Date"/>
            </w:pPr>
            <w:r>
              <w:t>1</w:t>
            </w:r>
            <w:r w:rsidR="001D4983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0D5990" w14:textId="77777777" w:rsidR="00CF06B1" w:rsidRDefault="00684C15">
            <w:pPr>
              <w:pStyle w:val="Date"/>
            </w:pPr>
            <w:r>
              <w:t>1</w:t>
            </w:r>
            <w:r w:rsidR="001D4983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931C507" w14:textId="77777777" w:rsidR="00CF06B1" w:rsidRDefault="00684C15">
            <w:pPr>
              <w:pStyle w:val="Date"/>
            </w:pPr>
            <w:r>
              <w:t>1</w:t>
            </w:r>
            <w:r w:rsidR="001D4983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605D9B" w14:textId="77777777" w:rsidR="00CF06B1" w:rsidRDefault="001D4983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F3E8C4" w14:textId="77777777" w:rsidR="00CF06B1" w:rsidRDefault="001D4983">
            <w:pPr>
              <w:pStyle w:val="Date"/>
            </w:pPr>
            <w:r>
              <w:t>21</w:t>
            </w:r>
          </w:p>
        </w:tc>
      </w:tr>
      <w:tr w:rsidR="00CF06B1" w14:paraId="32F85CA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8E5AC4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3CCCC5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C8D94B" w14:textId="4BC1A1C7" w:rsidR="00A8517C" w:rsidRDefault="00A8517C" w:rsidP="00A8517C">
            <w:r>
              <w:t xml:space="preserve">EP Staff </w:t>
            </w:r>
            <w:r w:rsidR="004D7531">
              <w:t>Mtg</w:t>
            </w:r>
            <w:r>
              <w:t xml:space="preserve"> </w:t>
            </w:r>
            <w:r w:rsidR="00E8198F">
              <w:t>5:30-6:30pm</w:t>
            </w:r>
          </w:p>
          <w:p w14:paraId="2C888AEB" w14:textId="4C0B0DC6" w:rsidR="00CF06B1" w:rsidRDefault="00A8517C" w:rsidP="00452AA2">
            <w:r w:rsidRPr="00B77338">
              <w:rPr>
                <w:b/>
                <w:sz w:val="16"/>
              </w:rPr>
              <w:t>Mentorship 6:30-</w:t>
            </w:r>
            <w:r w:rsidR="00452AA2">
              <w:rPr>
                <w:b/>
                <w:sz w:val="16"/>
              </w:rPr>
              <w:t>8:00</w:t>
            </w:r>
            <w:r w:rsidRPr="00B77338">
              <w:rPr>
                <w:b/>
                <w:sz w:val="16"/>
              </w:rPr>
              <w:t>pm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461BD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A698A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3A9262" w14:textId="02832C89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0EAC65" w14:textId="77777777" w:rsidR="00CF06B1" w:rsidRDefault="00CF06B1"/>
        </w:tc>
      </w:tr>
      <w:tr w:rsidR="00CF06B1" w14:paraId="62B1A81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077B2F" w14:textId="77777777" w:rsidR="00CF06B1" w:rsidRDefault="001D4983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0DB855" w14:textId="77777777" w:rsidR="00CF06B1" w:rsidRDefault="001D4983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654AE7" w14:textId="77777777" w:rsidR="00CF06B1" w:rsidRDefault="001D4983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F75856" w14:textId="77777777" w:rsidR="00CF06B1" w:rsidRDefault="001D4983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049B9B" w14:textId="77777777" w:rsidR="00CF06B1" w:rsidRDefault="00684C15">
            <w:pPr>
              <w:pStyle w:val="Date"/>
            </w:pPr>
            <w:r>
              <w:t>2</w:t>
            </w:r>
            <w:r w:rsidR="001D4983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D26446" w14:textId="77777777" w:rsidR="00CF06B1" w:rsidRDefault="00684C15">
            <w:pPr>
              <w:pStyle w:val="Date"/>
            </w:pPr>
            <w:r>
              <w:t>2</w:t>
            </w:r>
            <w:r w:rsidR="001D4983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D988A" w14:textId="77777777" w:rsidR="00CF06B1" w:rsidRDefault="00684C15">
            <w:pPr>
              <w:pStyle w:val="Date"/>
            </w:pPr>
            <w:r>
              <w:t>2</w:t>
            </w:r>
            <w:r w:rsidR="001D4983">
              <w:t>8</w:t>
            </w:r>
          </w:p>
        </w:tc>
      </w:tr>
      <w:tr w:rsidR="00CF06B1" w14:paraId="029D3E8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4898E62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282942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C392C7" w14:textId="2FE5481C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E2D946" w14:textId="1D281B22" w:rsidR="00CF06B1" w:rsidRPr="00870602" w:rsidRDefault="004D753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D1434E" wp14:editId="63754DA9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97790</wp:posOffset>
                      </wp:positionV>
                      <wp:extent cx="714375" cy="18288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FC931B" w14:textId="77777777" w:rsidR="004D7531" w:rsidRDefault="004D7531" w:rsidP="004D7531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Christmas</w:t>
                                  </w:r>
                                </w:p>
                                <w:p w14:paraId="6EBA0BF0" w14:textId="67A421DD" w:rsidR="004D7531" w:rsidRPr="004D7531" w:rsidRDefault="004D7531" w:rsidP="004D7531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D7531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D1434E" id="Text Box 20" o:spid="_x0000_s1027" type="#_x0000_t202" style="position:absolute;margin-left:-4.7pt;margin-top:7.7pt;width:56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" filled="f" stroked="f">
                      <v:fill o:detectmouseclick="t"/>
                      <v:textbox style="mso-fit-shape-to-text:t">
                        <w:txbxContent>
                          <w:p w14:paraId="0FFC931B" w14:textId="77777777" w:rsidR="004D7531" w:rsidRDefault="004D7531" w:rsidP="004D75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  <w:p w14:paraId="6EBA0BF0" w14:textId="67A421DD" w:rsidR="004D7531" w:rsidRPr="004D7531" w:rsidRDefault="004D7531" w:rsidP="004D75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53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B62B5F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E36C61" w14:textId="7D504853" w:rsidR="003A0C7C" w:rsidRDefault="003A0C7C"/>
          <w:p w14:paraId="04AAA64B" w14:textId="011B8C03" w:rsidR="00CF06B1" w:rsidRDefault="00C63B21">
            <w:r>
              <w:t>Community Prayer</w:t>
            </w:r>
            <w:r w:rsidR="004D7531">
              <w:t xml:space="preserve"> 6-7pm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BA495D" w14:textId="77777777" w:rsidR="00CF06B1" w:rsidRDefault="00CF06B1"/>
        </w:tc>
      </w:tr>
      <w:tr w:rsidR="00CF06B1" w14:paraId="5F8D74C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741D9A" w14:textId="77777777" w:rsidR="00CF06B1" w:rsidRDefault="00684C15">
            <w:pPr>
              <w:pStyle w:val="Date"/>
            </w:pPr>
            <w:r>
              <w:t>2</w:t>
            </w:r>
            <w:r w:rsidR="001D4983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A07A02" w14:textId="77777777" w:rsidR="00CF06B1" w:rsidRDefault="001D4983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58022" w14:textId="77777777" w:rsidR="00CF06B1" w:rsidRDefault="001D4983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C1774A" w14:textId="7F027AA5" w:rsidR="00CF06B1" w:rsidRDefault="001D4983" w:rsidP="001D4983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A0AAE" w14:textId="51684EA8" w:rsidR="00CF06B1" w:rsidRDefault="001D4983" w:rsidP="001D4983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4882EA" w14:textId="77777777" w:rsidR="00CF06B1" w:rsidRDefault="001D4983" w:rsidP="001D4983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D30C58" w14:textId="77777777" w:rsidR="00CF06B1" w:rsidRDefault="001D4983" w:rsidP="001D4983">
            <w:pPr>
              <w:pStyle w:val="Off-MonthDate"/>
            </w:pPr>
            <w:r>
              <w:t>4</w:t>
            </w:r>
          </w:p>
        </w:tc>
      </w:tr>
      <w:tr w:rsidR="00CF06B1" w14:paraId="1D78BF1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0C66E15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79E96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FC031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0F47B2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23E564D" w14:textId="46E709D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C818B43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C8412B" w14:textId="77777777" w:rsidR="00CF06B1" w:rsidRDefault="00CF06B1" w:rsidP="001D4983">
            <w:pPr>
              <w:pStyle w:val="Off-MonthDate"/>
            </w:pPr>
          </w:p>
        </w:tc>
      </w:tr>
      <w:tr w:rsidR="00CF06B1" w14:paraId="7F135F6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480FEE" w14:textId="77777777" w:rsidR="00CF06B1" w:rsidRDefault="001D4983" w:rsidP="001D4983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97E761" w14:textId="77777777" w:rsidR="00CF06B1" w:rsidRDefault="001D4983" w:rsidP="001D4983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944229" w14:textId="77777777" w:rsidR="00CF06B1" w:rsidRDefault="001D4983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BB1B81" w14:textId="77777777" w:rsidR="00CF06B1" w:rsidRDefault="001D4983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1AD9F6" w14:textId="633A1EE8" w:rsidR="00CF06B1" w:rsidRDefault="001D4983">
            <w:pPr>
              <w:pStyle w:val="Off-Month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2891C0" w14:textId="77777777" w:rsidR="00CF06B1" w:rsidRDefault="001D4983">
            <w:pPr>
              <w:pStyle w:val="Off-Month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6C555B" w14:textId="77777777" w:rsidR="00CF06B1" w:rsidRDefault="001D4983">
            <w:pPr>
              <w:pStyle w:val="Off-MonthDate"/>
            </w:pPr>
            <w:r>
              <w:t>11</w:t>
            </w:r>
          </w:p>
        </w:tc>
      </w:tr>
      <w:tr w:rsidR="00CF06B1" w14:paraId="0CD4565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53F8FA4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12765A6D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6177C4E3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4AC928A2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2228A579" w14:textId="75F79E0A" w:rsidR="00CF06B1" w:rsidRDefault="00CF06B1"/>
        </w:tc>
        <w:tc>
          <w:tcPr>
            <w:tcW w:w="1265" w:type="dxa"/>
            <w:tcBorders>
              <w:top w:val="nil"/>
            </w:tcBorders>
          </w:tcPr>
          <w:p w14:paraId="0C60C589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7786E38B" w14:textId="77777777" w:rsidR="00CF06B1" w:rsidRDefault="00CF06B1"/>
        </w:tc>
      </w:tr>
    </w:tbl>
    <w:p w14:paraId="49011169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7C9A74C7" w14:textId="77777777">
        <w:trPr>
          <w:cantSplit/>
          <w:trHeight w:hRule="exact" w:val="1800"/>
        </w:trPr>
        <w:tc>
          <w:tcPr>
            <w:tcW w:w="7200" w:type="dxa"/>
          </w:tcPr>
          <w:p w14:paraId="0D01B641" w14:textId="77777777" w:rsidR="00CF06B1" w:rsidRDefault="007C4878">
            <w:r>
              <w:t>NATIONAL IMPAIRED DRIVING PREVENTION MONTH</w:t>
            </w:r>
          </w:p>
          <w:p w14:paraId="4905BFC3" w14:textId="66EF40C2" w:rsidR="007C4878" w:rsidRDefault="007C4878">
            <w:r>
              <w:t>SAFE TOYS AND CELEBRATIONS MONTH</w:t>
            </w:r>
          </w:p>
        </w:tc>
      </w:tr>
    </w:tbl>
    <w:p w14:paraId="4C7EE76F" w14:textId="77777777" w:rsidR="00CF06B1" w:rsidRDefault="00CF06B1" w:rsidP="00CC0CFD">
      <w:pPr>
        <w:pStyle w:val="NoSpacing"/>
      </w:pPr>
    </w:p>
    <w:sectPr w:rsidR="00CF06B1">
      <w:headerReference w:type="default" r:id="rId10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A3479" w14:textId="77777777" w:rsidR="007B12BC" w:rsidRDefault="007B12BC">
      <w:pPr>
        <w:spacing w:after="0"/>
      </w:pPr>
      <w:r>
        <w:separator/>
      </w:r>
    </w:p>
  </w:endnote>
  <w:endnote w:type="continuationSeparator" w:id="0">
    <w:p w14:paraId="7D8D5419" w14:textId="77777777" w:rsidR="007B12BC" w:rsidRDefault="007B12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C4708" w14:textId="77777777" w:rsidR="007B12BC" w:rsidRDefault="007B12BC">
      <w:pPr>
        <w:spacing w:after="0"/>
      </w:pPr>
      <w:r>
        <w:separator/>
      </w:r>
    </w:p>
  </w:footnote>
  <w:footnote w:type="continuationSeparator" w:id="0">
    <w:p w14:paraId="343FFF55" w14:textId="77777777" w:rsidR="007B12BC" w:rsidRDefault="007B12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F5B72" w14:textId="77777777" w:rsidR="00302005" w:rsidRDefault="00302005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A2A9C96" wp14:editId="4FC610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8434B43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U0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A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068"/>
    <w:rsid w:val="000A47AB"/>
    <w:rsid w:val="000C4FCF"/>
    <w:rsid w:val="00105A4C"/>
    <w:rsid w:val="00143A3F"/>
    <w:rsid w:val="00162205"/>
    <w:rsid w:val="001D4983"/>
    <w:rsid w:val="002610E2"/>
    <w:rsid w:val="002921B6"/>
    <w:rsid w:val="002A0ACC"/>
    <w:rsid w:val="00302005"/>
    <w:rsid w:val="003274A4"/>
    <w:rsid w:val="003524CF"/>
    <w:rsid w:val="00361FD3"/>
    <w:rsid w:val="00383053"/>
    <w:rsid w:val="003A0C7C"/>
    <w:rsid w:val="003A6116"/>
    <w:rsid w:val="003B648D"/>
    <w:rsid w:val="003C2DEC"/>
    <w:rsid w:val="003C3D1F"/>
    <w:rsid w:val="003E2ABC"/>
    <w:rsid w:val="00445DBA"/>
    <w:rsid w:val="00452AA2"/>
    <w:rsid w:val="004B4560"/>
    <w:rsid w:val="004D7531"/>
    <w:rsid w:val="004E77A9"/>
    <w:rsid w:val="005106B4"/>
    <w:rsid w:val="00571603"/>
    <w:rsid w:val="00581AFF"/>
    <w:rsid w:val="005B32AA"/>
    <w:rsid w:val="00675295"/>
    <w:rsid w:val="00684C15"/>
    <w:rsid w:val="00690548"/>
    <w:rsid w:val="00691631"/>
    <w:rsid w:val="006B5162"/>
    <w:rsid w:val="006E7FE6"/>
    <w:rsid w:val="006F3D53"/>
    <w:rsid w:val="00730731"/>
    <w:rsid w:val="0073655E"/>
    <w:rsid w:val="007448D6"/>
    <w:rsid w:val="007529D6"/>
    <w:rsid w:val="00752A40"/>
    <w:rsid w:val="0077378A"/>
    <w:rsid w:val="00784CE8"/>
    <w:rsid w:val="007935CC"/>
    <w:rsid w:val="007A1D65"/>
    <w:rsid w:val="007B12BC"/>
    <w:rsid w:val="007B33CD"/>
    <w:rsid w:val="007C4878"/>
    <w:rsid w:val="007E6EA7"/>
    <w:rsid w:val="007E6FFF"/>
    <w:rsid w:val="00824AF5"/>
    <w:rsid w:val="00870602"/>
    <w:rsid w:val="008E0C51"/>
    <w:rsid w:val="008E3D5F"/>
    <w:rsid w:val="00900068"/>
    <w:rsid w:val="00912BAF"/>
    <w:rsid w:val="00923A1E"/>
    <w:rsid w:val="00930EE5"/>
    <w:rsid w:val="009505B0"/>
    <w:rsid w:val="00970AB3"/>
    <w:rsid w:val="009C582A"/>
    <w:rsid w:val="00A8517C"/>
    <w:rsid w:val="00AC4744"/>
    <w:rsid w:val="00AE0F56"/>
    <w:rsid w:val="00B13EE7"/>
    <w:rsid w:val="00B161DE"/>
    <w:rsid w:val="00B60D90"/>
    <w:rsid w:val="00B77338"/>
    <w:rsid w:val="00BA10DF"/>
    <w:rsid w:val="00BC2723"/>
    <w:rsid w:val="00BE553D"/>
    <w:rsid w:val="00C06FC2"/>
    <w:rsid w:val="00C63B21"/>
    <w:rsid w:val="00C71A75"/>
    <w:rsid w:val="00C73C64"/>
    <w:rsid w:val="00C75EFA"/>
    <w:rsid w:val="00C94074"/>
    <w:rsid w:val="00CC0CFD"/>
    <w:rsid w:val="00CF06B1"/>
    <w:rsid w:val="00D16EFC"/>
    <w:rsid w:val="00D33C6C"/>
    <w:rsid w:val="00D52F25"/>
    <w:rsid w:val="00D73D58"/>
    <w:rsid w:val="00D76409"/>
    <w:rsid w:val="00D83168"/>
    <w:rsid w:val="00DB04B5"/>
    <w:rsid w:val="00DB0BF1"/>
    <w:rsid w:val="00DE35FC"/>
    <w:rsid w:val="00DE4E9D"/>
    <w:rsid w:val="00DF0369"/>
    <w:rsid w:val="00E27AA6"/>
    <w:rsid w:val="00E41AC1"/>
    <w:rsid w:val="00E45564"/>
    <w:rsid w:val="00E6346A"/>
    <w:rsid w:val="00E75671"/>
    <w:rsid w:val="00E8198F"/>
    <w:rsid w:val="00E8733B"/>
    <w:rsid w:val="00EA0073"/>
    <w:rsid w:val="00EE370F"/>
    <w:rsid w:val="00F5586A"/>
    <w:rsid w:val="00F80CDB"/>
    <w:rsid w:val="00FA4C95"/>
    <w:rsid w:val="00FD5853"/>
    <w:rsid w:val="00FD7BE6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D3F5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631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631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ugl\AppData\Roaming\Microsoft\Templates\2019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F6B42-8B08-403F-A170-2E24F53BF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86CDD1-793E-4B25-B5F7-28FCED855F2C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B3715D7-BDD9-44BF-9E07-C7639027C0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8F04B8-303E-4EFB-9C35-9959453B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 12-month calendar (Sun-Sat)</Template>
  <TotalTime>0</TotalTime>
  <Pages>12</Pages>
  <Words>945</Words>
  <Characters>5387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2019-09-13T02:20:00Z</dcterms:created>
  <dcterms:modified xsi:type="dcterms:W3CDTF">2019-09-13T02:20:00Z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